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33DA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CORVERSER</w:t>
      </w:r>
      <w:r>
        <w:rPr>
          <w:rFonts w:ascii="Times New Roman" w:hAnsi="Times New Roman" w:cs="Times New Roman"/>
        </w:rPr>
        <w:t xml:space="preserve">        (fl.1472)</w:t>
      </w:r>
    </w:p>
    <w:p w14:paraId="26FCFD5A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Walsall. Cordwainer.</w:t>
      </w:r>
    </w:p>
    <w:p w14:paraId="5290204A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</w:p>
    <w:p w14:paraId="7E33925E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</w:p>
    <w:p w14:paraId="1B831809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0F3DDCBA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53497BAC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</w:p>
    <w:p w14:paraId="451A66DA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20E88C38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</w:p>
    <w:p w14:paraId="1457FDB7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</w:p>
    <w:p w14:paraId="0EACFFE5" w14:textId="77777777" w:rsidR="00D64DBD" w:rsidRDefault="00D64DBD" w:rsidP="00D64DB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5D6C4E7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392E2" w14:textId="77777777" w:rsidR="004C150C" w:rsidRDefault="004C150C" w:rsidP="00086E2C">
      <w:pPr>
        <w:spacing w:after="0" w:line="240" w:lineRule="auto"/>
      </w:pPr>
      <w:r>
        <w:separator/>
      </w:r>
    </w:p>
  </w:endnote>
  <w:endnote w:type="continuationSeparator" w:id="0">
    <w:p w14:paraId="62CEB516" w14:textId="77777777" w:rsidR="004C150C" w:rsidRDefault="004C15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F7D2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4713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B4D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92B9" w14:textId="77777777" w:rsidR="004C150C" w:rsidRDefault="004C150C" w:rsidP="00086E2C">
      <w:pPr>
        <w:spacing w:after="0" w:line="240" w:lineRule="auto"/>
      </w:pPr>
      <w:r>
        <w:separator/>
      </w:r>
    </w:p>
  </w:footnote>
  <w:footnote w:type="continuationSeparator" w:id="0">
    <w:p w14:paraId="0ACBB797" w14:textId="77777777" w:rsidR="004C150C" w:rsidRDefault="004C15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81EC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384B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4C1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DBD"/>
    <w:rsid w:val="00086E2C"/>
    <w:rsid w:val="000A2E7A"/>
    <w:rsid w:val="002244B7"/>
    <w:rsid w:val="00314D94"/>
    <w:rsid w:val="004C150C"/>
    <w:rsid w:val="00617568"/>
    <w:rsid w:val="00650EC4"/>
    <w:rsid w:val="006E68FA"/>
    <w:rsid w:val="00D64DB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CA625"/>
  <w15:chartTrackingRefBased/>
  <w15:docId w15:val="{10AEB1A8-2E37-4E4E-925F-AA9AF76F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64DB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4D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46</Words>
  <Characters>275</Characters>
  <Application>Microsoft Office Word</Application>
  <DocSecurity>0</DocSecurity>
  <Lines>15</Lines>
  <Paragraphs>9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2026-02-12T00:02:00Z</dcterms:created>
  <dcterms:modified xsi:type="dcterms:W3CDTF">2026-02-12T00:05:00Z</dcterms:modified>
</cp:coreProperties>
</file>