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D143" w14:textId="77777777" w:rsidR="00A90F45" w:rsidRDefault="00A90F45" w:rsidP="00A90F45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John CORNYSSH</w:t>
      </w:r>
      <w:r>
        <w:rPr>
          <w:rFonts w:cs="Times New Roman"/>
          <w:szCs w:val="24"/>
        </w:rPr>
        <w:t xml:space="preserve">         </w:t>
      </w:r>
      <w:r>
        <w:rPr>
          <w:rFonts w:cs="Times New Roman"/>
        </w:rPr>
        <w:t>(fl.1462)</w:t>
      </w:r>
    </w:p>
    <w:p w14:paraId="57ECD4B3" w14:textId="77777777" w:rsidR="00A90F45" w:rsidRDefault="00A90F45" w:rsidP="00A90F45">
      <w:pPr>
        <w:pStyle w:val="NoSpacing"/>
        <w:rPr>
          <w:rFonts w:cs="Times New Roman"/>
        </w:rPr>
      </w:pPr>
      <w:r>
        <w:rPr>
          <w:rFonts w:cs="Times New Roman"/>
        </w:rPr>
        <w:t>of Hereford. Baker.</w:t>
      </w:r>
    </w:p>
    <w:p w14:paraId="33A8BD4E" w14:textId="77777777" w:rsidR="00A90F45" w:rsidRDefault="00A90F45" w:rsidP="00A90F45">
      <w:pPr>
        <w:pStyle w:val="NoSpacing"/>
        <w:rPr>
          <w:rFonts w:cs="Times New Roman"/>
        </w:rPr>
      </w:pPr>
    </w:p>
    <w:p w14:paraId="6B7330DA" w14:textId="77777777" w:rsidR="00A90F45" w:rsidRDefault="00A90F45" w:rsidP="00A90F45">
      <w:pPr>
        <w:pStyle w:val="NoSpacing"/>
        <w:rPr>
          <w:rFonts w:cs="Times New Roman"/>
        </w:rPr>
      </w:pPr>
    </w:p>
    <w:p w14:paraId="3D25FB07" w14:textId="77777777" w:rsidR="00A90F45" w:rsidRDefault="00A90F45" w:rsidP="00A90F45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Walwyn of </w:t>
      </w:r>
      <w:proofErr w:type="spellStart"/>
      <w:r>
        <w:rPr>
          <w:rFonts w:cs="Times New Roman"/>
        </w:rPr>
        <w:t>Longeford</w:t>
      </w:r>
      <w:proofErr w:type="spellEnd"/>
      <w:r>
        <w:rPr>
          <w:rFonts w:cs="Times New Roman"/>
        </w:rPr>
        <w:t>, gentleman, brought a plaint of trespass and</w:t>
      </w:r>
    </w:p>
    <w:p w14:paraId="751C21AB" w14:textId="77777777" w:rsidR="00A90F45" w:rsidRDefault="00A90F45" w:rsidP="00A90F4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53448D10" w14:textId="77777777" w:rsidR="00A90F45" w:rsidRDefault="00A90F45" w:rsidP="00A90F4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07E4870B" w14:textId="77777777" w:rsidR="00A90F45" w:rsidRDefault="00A90F45" w:rsidP="00A90F45">
      <w:pPr>
        <w:pStyle w:val="NoSpacing"/>
        <w:rPr>
          <w:rFonts w:cs="Times New Roman"/>
        </w:rPr>
      </w:pPr>
    </w:p>
    <w:p w14:paraId="651D5782" w14:textId="77777777" w:rsidR="00A90F45" w:rsidRPr="00C86B12" w:rsidRDefault="00A90F45" w:rsidP="00A90F45">
      <w:pPr>
        <w:pStyle w:val="NoSpacing"/>
        <w:rPr>
          <w:rFonts w:cs="Times New Roman"/>
        </w:rPr>
      </w:pPr>
    </w:p>
    <w:p w14:paraId="31B2FE01" w14:textId="77777777" w:rsidR="00A90F45" w:rsidRDefault="00A90F45" w:rsidP="00A90F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1C697D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D091" w14:textId="77777777" w:rsidR="007A62C9" w:rsidRDefault="007A62C9" w:rsidP="00086E2C">
      <w:pPr>
        <w:spacing w:after="0" w:line="240" w:lineRule="auto"/>
      </w:pPr>
      <w:r>
        <w:separator/>
      </w:r>
    </w:p>
  </w:endnote>
  <w:endnote w:type="continuationSeparator" w:id="0">
    <w:p w14:paraId="79A9EBDE" w14:textId="77777777" w:rsidR="007A62C9" w:rsidRDefault="007A62C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18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AAC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82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7FD37" w14:textId="77777777" w:rsidR="007A62C9" w:rsidRDefault="007A62C9" w:rsidP="00086E2C">
      <w:pPr>
        <w:spacing w:after="0" w:line="240" w:lineRule="auto"/>
      </w:pPr>
      <w:r>
        <w:separator/>
      </w:r>
    </w:p>
  </w:footnote>
  <w:footnote w:type="continuationSeparator" w:id="0">
    <w:p w14:paraId="03F30ACC" w14:textId="77777777" w:rsidR="007A62C9" w:rsidRDefault="007A62C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B5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9D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329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45"/>
    <w:rsid w:val="00086E2C"/>
    <w:rsid w:val="000A2E7A"/>
    <w:rsid w:val="002244B7"/>
    <w:rsid w:val="00314D94"/>
    <w:rsid w:val="00617568"/>
    <w:rsid w:val="006E68FA"/>
    <w:rsid w:val="007A62C9"/>
    <w:rsid w:val="00A90F45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5A88E"/>
  <w15:chartTrackingRefBased/>
  <w15:docId w15:val="{5C941828-5E43-416E-A9C7-FC35364E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90F4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90F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30</Words>
  <Characters>187</Characters>
  <Application>Microsoft Office Word</Application>
  <DocSecurity>0</DocSecurity>
  <Lines>10</Lines>
  <Paragraphs>6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2026-01-13T21:54:00Z</dcterms:created>
  <dcterms:modified xsi:type="dcterms:W3CDTF">2026-01-13T21:56:00Z</dcterms:modified>
</cp:coreProperties>
</file>