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653B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Matilda CORNWALL</w:t>
      </w:r>
      <w:r>
        <w:rPr>
          <w:rFonts w:cs="Times New Roman"/>
        </w:rPr>
        <w:t xml:space="preserve">      (1399-1468)</w:t>
      </w:r>
    </w:p>
    <w:p w14:paraId="65837BBF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>of Shropshire.</w:t>
      </w:r>
    </w:p>
    <w:p w14:paraId="002F3D36" w14:textId="77777777" w:rsidR="00BF3602" w:rsidRDefault="00BF3602" w:rsidP="00BF3602">
      <w:pPr>
        <w:pStyle w:val="NoSpacing"/>
        <w:rPr>
          <w:rFonts w:cs="Times New Roman"/>
        </w:rPr>
      </w:pPr>
    </w:p>
    <w:p w14:paraId="2F4BE688" w14:textId="77777777" w:rsidR="00BF3602" w:rsidRDefault="00BF3602" w:rsidP="00BF3602">
      <w:pPr>
        <w:pStyle w:val="NoSpacing"/>
        <w:rPr>
          <w:rFonts w:cs="Times New Roman"/>
        </w:rPr>
      </w:pPr>
    </w:p>
    <w:p w14:paraId="0DD7C5CE" w14:textId="77777777" w:rsidR="00BF3602" w:rsidRPr="00BA7D75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>= Sir John Walcot(q.v.)</w:t>
      </w:r>
    </w:p>
    <w:p w14:paraId="29CC1BE5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>(UK and Ireland, Find A Grave Index, 1300’s – current )</w:t>
      </w:r>
    </w:p>
    <w:p w14:paraId="1656F28A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>Son:   Sir Roger(q.v.).   (ibid.)</w:t>
      </w:r>
    </w:p>
    <w:p w14:paraId="20A36383" w14:textId="77777777" w:rsidR="00BF3602" w:rsidRDefault="00BF3602" w:rsidP="00BF3602">
      <w:pPr>
        <w:pStyle w:val="NoSpacing"/>
        <w:rPr>
          <w:rFonts w:cs="Times New Roman"/>
        </w:rPr>
      </w:pPr>
    </w:p>
    <w:p w14:paraId="372D6817" w14:textId="77777777" w:rsidR="00BF3602" w:rsidRDefault="00BF3602" w:rsidP="00BF3602">
      <w:pPr>
        <w:pStyle w:val="NoSpacing"/>
        <w:rPr>
          <w:rFonts w:cs="Times New Roman"/>
        </w:rPr>
      </w:pPr>
    </w:p>
    <w:p w14:paraId="63FF097A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 xml:space="preserve"> 3 Aug.1468</w:t>
      </w:r>
      <w:r>
        <w:rPr>
          <w:rFonts w:cs="Times New Roman"/>
        </w:rPr>
        <w:tab/>
        <w:t>She died.   (ibid.)</w:t>
      </w:r>
    </w:p>
    <w:p w14:paraId="4A1B8654" w14:textId="77777777" w:rsidR="00BF3602" w:rsidRDefault="00BF3602" w:rsidP="00BF3602">
      <w:pPr>
        <w:pStyle w:val="NoSpacing"/>
        <w:rPr>
          <w:rFonts w:cs="Times New Roman"/>
        </w:rPr>
      </w:pPr>
    </w:p>
    <w:p w14:paraId="1CFD2BC5" w14:textId="77777777" w:rsidR="00BF3602" w:rsidRDefault="00BF3602" w:rsidP="00BF3602">
      <w:pPr>
        <w:pStyle w:val="NoSpacing"/>
        <w:rPr>
          <w:rFonts w:cs="Times New Roman"/>
        </w:rPr>
      </w:pPr>
    </w:p>
    <w:p w14:paraId="3784E395" w14:textId="77777777" w:rsidR="00BF3602" w:rsidRDefault="00BF3602" w:rsidP="00BF3602">
      <w:pPr>
        <w:pStyle w:val="NoSpacing"/>
        <w:rPr>
          <w:rFonts w:cs="Times New Roman"/>
        </w:rPr>
      </w:pPr>
      <w:r>
        <w:rPr>
          <w:rFonts w:cs="Times New Roman"/>
        </w:rPr>
        <w:t>26 May 2026</w:t>
      </w:r>
    </w:p>
    <w:p w14:paraId="64C9C5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B739" w14:textId="77777777" w:rsidR="00143E07" w:rsidRDefault="00143E07" w:rsidP="00086E2C">
      <w:pPr>
        <w:spacing w:after="0" w:line="240" w:lineRule="auto"/>
      </w:pPr>
      <w:r>
        <w:separator/>
      </w:r>
    </w:p>
  </w:endnote>
  <w:endnote w:type="continuationSeparator" w:id="0">
    <w:p w14:paraId="2181B7A0" w14:textId="77777777" w:rsidR="00143E07" w:rsidRDefault="00143E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8DD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F31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20EE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8ADD" w14:textId="77777777" w:rsidR="00143E07" w:rsidRDefault="00143E07" w:rsidP="00086E2C">
      <w:pPr>
        <w:spacing w:after="0" w:line="240" w:lineRule="auto"/>
      </w:pPr>
      <w:r>
        <w:separator/>
      </w:r>
    </w:p>
  </w:footnote>
  <w:footnote w:type="continuationSeparator" w:id="0">
    <w:p w14:paraId="61D0697A" w14:textId="77777777" w:rsidR="00143E07" w:rsidRDefault="00143E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14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6D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90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02"/>
    <w:rsid w:val="00086E2C"/>
    <w:rsid w:val="000A2E7A"/>
    <w:rsid w:val="00143E07"/>
    <w:rsid w:val="002244B7"/>
    <w:rsid w:val="00314D94"/>
    <w:rsid w:val="005435B9"/>
    <w:rsid w:val="00617568"/>
    <w:rsid w:val="006E68FA"/>
    <w:rsid w:val="008C1CEE"/>
    <w:rsid w:val="008E56AD"/>
    <w:rsid w:val="00AF65CA"/>
    <w:rsid w:val="00BF36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3345"/>
  <w15:chartTrackingRefBased/>
  <w15:docId w15:val="{A208E5E8-0C5A-43D5-BA9D-F2D3B78C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2026-05-30T15:02:00Z</dcterms:created>
  <dcterms:modified xsi:type="dcterms:W3CDTF">2026-05-30T15:05:00Z</dcterms:modified>
</cp:coreProperties>
</file>