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C0185" w14:textId="77777777" w:rsidR="0079300E" w:rsidRDefault="0079300E" w:rsidP="0079300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CORNNE (CORUNE) alias BOWYER</w:t>
      </w:r>
      <w:r>
        <w:rPr>
          <w:rFonts w:ascii="Times New Roman" w:hAnsi="Times New Roman" w:cs="Times New Roman"/>
          <w:lang w:val="en-US"/>
        </w:rPr>
        <w:t xml:space="preserve">       (fl.1481)</w:t>
      </w:r>
    </w:p>
    <w:p w14:paraId="3EB31AAA" w14:textId="77777777" w:rsidR="0079300E" w:rsidRDefault="0079300E" w:rsidP="0079300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Newark, Nottinghamshire. Bowyer and yeoman.</w:t>
      </w:r>
    </w:p>
    <w:p w14:paraId="7812D34E" w14:textId="77777777" w:rsidR="0079300E" w:rsidRDefault="0079300E" w:rsidP="0079300E">
      <w:pPr>
        <w:pStyle w:val="NoSpacing"/>
        <w:rPr>
          <w:rFonts w:ascii="Times New Roman" w:hAnsi="Times New Roman" w:cs="Times New Roman"/>
          <w:lang w:val="en-US"/>
        </w:rPr>
      </w:pPr>
    </w:p>
    <w:p w14:paraId="05415897" w14:textId="77777777" w:rsidR="0079300E" w:rsidRDefault="0079300E" w:rsidP="0079300E">
      <w:pPr>
        <w:pStyle w:val="NoSpacing"/>
        <w:rPr>
          <w:rFonts w:ascii="Times New Roman" w:hAnsi="Times New Roman" w:cs="Times New Roman"/>
          <w:lang w:val="en-US"/>
        </w:rPr>
      </w:pPr>
    </w:p>
    <w:p w14:paraId="36F05912" w14:textId="77777777" w:rsidR="0079300E" w:rsidRDefault="0079300E" w:rsidP="0079300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1481</w:t>
      </w:r>
      <w:r>
        <w:rPr>
          <w:rFonts w:ascii="Times New Roman" w:hAnsi="Times New Roman" w:cs="Times New Roman"/>
          <w:lang w:val="en-US"/>
        </w:rPr>
        <w:tab/>
        <w:t>John Burdytt(q.v.) brought an appeal of mayhem against him and 2 others.</w:t>
      </w:r>
    </w:p>
    <w:p w14:paraId="3D95D491" w14:textId="77777777" w:rsidR="0079300E" w:rsidRDefault="0079300E" w:rsidP="0079300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8B5C77">
          <w:rPr>
            <w:rStyle w:val="Hyperlink"/>
            <w:rFonts w:ascii="Times New Roman" w:hAnsi="Times New Roman" w:cs="Times New Roman"/>
            <w:lang w:val="en-US"/>
          </w:rPr>
          <w:t>https://waalt.uh.edu/index.php/KB27/877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8088E07" w14:textId="77777777" w:rsidR="0079300E" w:rsidRDefault="0079300E" w:rsidP="0079300E">
      <w:pPr>
        <w:pStyle w:val="NoSpacing"/>
        <w:rPr>
          <w:rFonts w:ascii="Times New Roman" w:hAnsi="Times New Roman" w:cs="Times New Roman"/>
          <w:lang w:val="en-US"/>
        </w:rPr>
      </w:pPr>
    </w:p>
    <w:p w14:paraId="3B3D63BB" w14:textId="77777777" w:rsidR="0079300E" w:rsidRDefault="0079300E" w:rsidP="0079300E">
      <w:pPr>
        <w:pStyle w:val="NoSpacing"/>
        <w:rPr>
          <w:rFonts w:ascii="Times New Roman" w:hAnsi="Times New Roman" w:cs="Times New Roman"/>
          <w:lang w:val="en-US"/>
        </w:rPr>
      </w:pPr>
    </w:p>
    <w:p w14:paraId="3D27D7D2" w14:textId="77777777" w:rsidR="0079300E" w:rsidRDefault="0079300E" w:rsidP="0079300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21 March 2026</w:t>
      </w:r>
    </w:p>
    <w:p w14:paraId="1E6E0B8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3AE95" w14:textId="77777777" w:rsidR="002E7A62" w:rsidRDefault="002E7A62" w:rsidP="00086E2C">
      <w:pPr>
        <w:spacing w:after="0" w:line="240" w:lineRule="auto"/>
      </w:pPr>
      <w:r>
        <w:separator/>
      </w:r>
    </w:p>
  </w:endnote>
  <w:endnote w:type="continuationSeparator" w:id="0">
    <w:p w14:paraId="706930F4" w14:textId="77777777" w:rsidR="002E7A62" w:rsidRDefault="002E7A6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3A12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8967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EB7D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B8B64" w14:textId="77777777" w:rsidR="002E7A62" w:rsidRDefault="002E7A62" w:rsidP="00086E2C">
      <w:pPr>
        <w:spacing w:after="0" w:line="240" w:lineRule="auto"/>
      </w:pPr>
      <w:r>
        <w:separator/>
      </w:r>
    </w:p>
  </w:footnote>
  <w:footnote w:type="continuationSeparator" w:id="0">
    <w:p w14:paraId="5CB42D9A" w14:textId="77777777" w:rsidR="002E7A62" w:rsidRDefault="002E7A6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380B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C879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1CB2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00E"/>
    <w:rsid w:val="00086E2C"/>
    <w:rsid w:val="000A2E7A"/>
    <w:rsid w:val="002244B7"/>
    <w:rsid w:val="002E7A62"/>
    <w:rsid w:val="00314D94"/>
    <w:rsid w:val="00617568"/>
    <w:rsid w:val="006E68FA"/>
    <w:rsid w:val="00706984"/>
    <w:rsid w:val="0079300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68B61"/>
  <w15:chartTrackingRefBased/>
  <w15:docId w15:val="{8BAFCB21-C3ED-47DE-85D5-8CD595FEF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9300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00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44</Words>
  <Characters>255</Characters>
  <Application>Microsoft Office Word</Application>
  <DocSecurity>0</DocSecurity>
  <Lines>17</Lines>
  <Paragraphs>8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2026-03-21T22:16:00Z</dcterms:created>
  <dcterms:modified xsi:type="dcterms:W3CDTF">2026-03-21T22:17:00Z</dcterms:modified>
</cp:coreProperties>
</file>