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2BFF" w14:textId="77777777" w:rsidR="00A63242" w:rsidRDefault="00A63242" w:rsidP="00A63242">
      <w:pPr>
        <w:pStyle w:val="NoSpacing"/>
        <w:rPr>
          <w:lang w:val="en-US"/>
        </w:rPr>
      </w:pPr>
      <w:r>
        <w:rPr>
          <w:u w:val="single"/>
          <w:lang w:val="en-US"/>
        </w:rPr>
        <w:t>Thomas CORNFORTH</w:t>
      </w:r>
      <w:r>
        <w:rPr>
          <w:lang w:val="en-US"/>
        </w:rPr>
        <w:t xml:space="preserve">    (fl.1492)</w:t>
      </w:r>
    </w:p>
    <w:p w14:paraId="2CAB933B" w14:textId="77777777" w:rsidR="00A63242" w:rsidRDefault="00A63242" w:rsidP="00A63242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spellStart"/>
      <w:r>
        <w:rPr>
          <w:lang w:val="en-US"/>
        </w:rPr>
        <w:t>Wridlington</w:t>
      </w:r>
      <w:proofErr w:type="spellEnd"/>
      <w:r>
        <w:rPr>
          <w:lang w:val="en-US"/>
        </w:rPr>
        <w:t>. Barker.</w:t>
      </w:r>
    </w:p>
    <w:p w14:paraId="4D3BFDBF" w14:textId="77777777" w:rsidR="00A63242" w:rsidRDefault="00A63242" w:rsidP="00A63242">
      <w:pPr>
        <w:pStyle w:val="NoSpacing"/>
        <w:rPr>
          <w:lang w:val="en-US"/>
        </w:rPr>
      </w:pPr>
    </w:p>
    <w:p w14:paraId="118274E3" w14:textId="77777777" w:rsidR="00A63242" w:rsidRDefault="00A63242" w:rsidP="00A63242">
      <w:pPr>
        <w:pStyle w:val="NoSpacing"/>
        <w:rPr>
          <w:lang w:val="en-US"/>
        </w:rPr>
      </w:pPr>
    </w:p>
    <w:p w14:paraId="54CADC8A" w14:textId="77777777" w:rsidR="00A63242" w:rsidRPr="00FF0EB2" w:rsidRDefault="00A63242" w:rsidP="00A63242">
      <w:pPr>
        <w:pStyle w:val="NoSpacing"/>
        <w:rPr>
          <w:lang w:val="en-US"/>
        </w:rPr>
      </w:pPr>
      <w:r>
        <w:rPr>
          <w:lang w:val="en-US"/>
        </w:rPr>
        <w:tab/>
        <w:t>1492</w:t>
      </w:r>
      <w:r>
        <w:rPr>
          <w:lang w:val="en-US"/>
        </w:rPr>
        <w:tab/>
      </w:r>
      <w:r w:rsidRPr="00FF0EB2">
        <w:rPr>
          <w:lang w:val="en-US"/>
        </w:rPr>
        <w:t xml:space="preserve">Robert Drury, esquire(q.v.), brought a plaint of debt against him and </w:t>
      </w:r>
    </w:p>
    <w:p w14:paraId="057B7D31" w14:textId="77777777" w:rsidR="00A63242" w:rsidRPr="00FF0EB2" w:rsidRDefault="00A63242" w:rsidP="00A63242">
      <w:pPr>
        <w:pStyle w:val="NoSpacing"/>
        <w:rPr>
          <w:lang w:val="en-US"/>
        </w:rPr>
      </w:pPr>
      <w:r w:rsidRPr="00FF0EB2">
        <w:rPr>
          <w:lang w:val="en-US"/>
        </w:rPr>
        <w:tab/>
      </w:r>
      <w:r w:rsidRPr="00FF0EB2">
        <w:rPr>
          <w:lang w:val="en-US"/>
        </w:rPr>
        <w:tab/>
        <w:t>4 others.</w:t>
      </w:r>
    </w:p>
    <w:p w14:paraId="6D7E7938" w14:textId="77777777" w:rsidR="00A63242" w:rsidRDefault="00A63242" w:rsidP="00A63242">
      <w:pPr>
        <w:pStyle w:val="NoSpacing"/>
        <w:rPr>
          <w:lang w:val="en-US"/>
        </w:rPr>
      </w:pPr>
      <w:r w:rsidRPr="00FF0EB2">
        <w:rPr>
          <w:lang w:val="en-US"/>
        </w:rPr>
        <w:tab/>
      </w:r>
      <w:r w:rsidRPr="00FF0EB2">
        <w:rPr>
          <w:lang w:val="en-US"/>
        </w:rPr>
        <w:tab/>
        <w:t>( http://aalt.law.uh.edu/Indices/CP40Indices/CP40no919/CP40no919Pl.htm )</w:t>
      </w:r>
    </w:p>
    <w:p w14:paraId="27FD50EE" w14:textId="77777777" w:rsidR="00A63242" w:rsidRDefault="00A63242" w:rsidP="00A63242">
      <w:pPr>
        <w:pStyle w:val="NoSpacing"/>
        <w:rPr>
          <w:lang w:val="en-US"/>
        </w:rPr>
      </w:pPr>
    </w:p>
    <w:p w14:paraId="3C169067" w14:textId="77777777" w:rsidR="00A63242" w:rsidRDefault="00A63242" w:rsidP="00A63242">
      <w:pPr>
        <w:pStyle w:val="NoSpacing"/>
        <w:rPr>
          <w:lang w:val="en-US"/>
        </w:rPr>
      </w:pPr>
    </w:p>
    <w:p w14:paraId="48AEA65F" w14:textId="77777777" w:rsidR="00A63242" w:rsidRDefault="00A63242" w:rsidP="00A63242">
      <w:pPr>
        <w:pStyle w:val="NoSpacing"/>
        <w:rPr>
          <w:lang w:val="en-US"/>
        </w:rPr>
      </w:pPr>
      <w:r>
        <w:rPr>
          <w:lang w:val="en-US"/>
        </w:rPr>
        <w:t>9 February 2024</w:t>
      </w:r>
    </w:p>
    <w:p w14:paraId="0AAC0008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9DFC9" w14:textId="77777777" w:rsidR="00283A52" w:rsidRDefault="00283A52" w:rsidP="00086E2C">
      <w:pPr>
        <w:spacing w:after="0" w:line="240" w:lineRule="auto"/>
      </w:pPr>
      <w:r>
        <w:separator/>
      </w:r>
    </w:p>
  </w:endnote>
  <w:endnote w:type="continuationSeparator" w:id="0">
    <w:p w14:paraId="2077C5CA" w14:textId="77777777" w:rsidR="00283A52" w:rsidRDefault="00283A5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1D5B8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EECE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1B19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4C4E0" w14:textId="77777777" w:rsidR="00283A52" w:rsidRDefault="00283A52" w:rsidP="00086E2C">
      <w:pPr>
        <w:spacing w:after="0" w:line="240" w:lineRule="auto"/>
      </w:pPr>
      <w:r>
        <w:separator/>
      </w:r>
    </w:p>
  </w:footnote>
  <w:footnote w:type="continuationSeparator" w:id="0">
    <w:p w14:paraId="4589459B" w14:textId="77777777" w:rsidR="00283A52" w:rsidRDefault="00283A5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C0FC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D3DC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8DA4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242"/>
    <w:rsid w:val="00086E2C"/>
    <w:rsid w:val="000A2E7A"/>
    <w:rsid w:val="001D1CE2"/>
    <w:rsid w:val="002244B7"/>
    <w:rsid w:val="00283A52"/>
    <w:rsid w:val="00314D94"/>
    <w:rsid w:val="00617568"/>
    <w:rsid w:val="006E68FA"/>
    <w:rsid w:val="00A6324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1AB91"/>
  <w15:chartTrackingRefBased/>
  <w15:docId w15:val="{C20741C5-9396-45F1-841C-13F08429E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63242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2026-03-24T07:30:00Z</dcterms:created>
  <dcterms:modified xsi:type="dcterms:W3CDTF">2026-03-24T07:30:00Z</dcterms:modified>
</cp:coreProperties>
</file>