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6AF6" w14:textId="77777777" w:rsidR="004509F8" w:rsidRDefault="004509F8" w:rsidP="004509F8">
      <w:pPr>
        <w:pStyle w:val="NoSpacing"/>
      </w:pPr>
      <w:r>
        <w:rPr>
          <w:u w:val="single"/>
        </w:rPr>
        <w:t>Robert CORNER</w:t>
      </w:r>
      <w:r>
        <w:t xml:space="preserve">    (fl.1403-4)</w:t>
      </w:r>
    </w:p>
    <w:p w14:paraId="40D01B3C" w14:textId="77777777" w:rsidR="004509F8" w:rsidRDefault="004509F8" w:rsidP="004509F8">
      <w:pPr>
        <w:pStyle w:val="NoSpacing"/>
      </w:pPr>
      <w:r>
        <w:t>of London.</w:t>
      </w:r>
    </w:p>
    <w:p w14:paraId="0AB1ABA9" w14:textId="77777777" w:rsidR="004509F8" w:rsidRDefault="004509F8" w:rsidP="004509F8">
      <w:pPr>
        <w:pStyle w:val="NoSpacing"/>
      </w:pPr>
    </w:p>
    <w:p w14:paraId="5D132438" w14:textId="77777777" w:rsidR="004509F8" w:rsidRDefault="004509F8" w:rsidP="004509F8">
      <w:pPr>
        <w:pStyle w:val="NoSpacing"/>
      </w:pPr>
    </w:p>
    <w:p w14:paraId="42617087" w14:textId="77777777" w:rsidR="004509F8" w:rsidRDefault="004509F8" w:rsidP="004509F8">
      <w:pPr>
        <w:pStyle w:val="NoSpacing"/>
      </w:pPr>
      <w:r>
        <w:t xml:space="preserve">         1403-4</w:t>
      </w:r>
      <w:r>
        <w:tab/>
        <w:t>He was apprenticed to Richard Everard, mercer(q.v.).</w:t>
      </w:r>
    </w:p>
    <w:p w14:paraId="2F26D25F" w14:textId="77777777" w:rsidR="004509F8" w:rsidRDefault="004509F8" w:rsidP="004509F8">
      <w:pPr>
        <w:pStyle w:val="NoSpacing"/>
      </w:pPr>
      <w:r>
        <w:tab/>
      </w:r>
      <w:r>
        <w:tab/>
        <w:t>(Jefferson p.1068)</w:t>
      </w:r>
    </w:p>
    <w:p w14:paraId="7F614C7E" w14:textId="77777777" w:rsidR="004509F8" w:rsidRDefault="004509F8" w:rsidP="004509F8">
      <w:pPr>
        <w:pStyle w:val="NoSpacing"/>
      </w:pPr>
    </w:p>
    <w:p w14:paraId="52C070A3" w14:textId="77777777" w:rsidR="004509F8" w:rsidRDefault="004509F8" w:rsidP="004509F8">
      <w:pPr>
        <w:pStyle w:val="NoSpacing"/>
      </w:pPr>
    </w:p>
    <w:p w14:paraId="3BAE0896" w14:textId="77777777" w:rsidR="004509F8" w:rsidRDefault="004509F8" w:rsidP="004509F8">
      <w:pPr>
        <w:pStyle w:val="NoSpacing"/>
      </w:pPr>
    </w:p>
    <w:p w14:paraId="1E8C477F" w14:textId="77777777" w:rsidR="004509F8" w:rsidRPr="00B76929" w:rsidRDefault="004509F8" w:rsidP="004509F8">
      <w:pPr>
        <w:pStyle w:val="NoSpacing"/>
      </w:pPr>
      <w:r>
        <w:t>16 September 2010</w:t>
      </w:r>
    </w:p>
    <w:p w14:paraId="5A20C40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24C39" w14:textId="77777777" w:rsidR="008323A8" w:rsidRDefault="008323A8" w:rsidP="00086E2C">
      <w:pPr>
        <w:spacing w:after="0" w:line="240" w:lineRule="auto"/>
      </w:pPr>
      <w:r>
        <w:separator/>
      </w:r>
    </w:p>
  </w:endnote>
  <w:endnote w:type="continuationSeparator" w:id="0">
    <w:p w14:paraId="6A1083F0" w14:textId="77777777" w:rsidR="008323A8" w:rsidRDefault="008323A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BAB5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011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57E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8F349" w14:textId="77777777" w:rsidR="008323A8" w:rsidRDefault="008323A8" w:rsidP="00086E2C">
      <w:pPr>
        <w:spacing w:after="0" w:line="240" w:lineRule="auto"/>
      </w:pPr>
      <w:r>
        <w:separator/>
      </w:r>
    </w:p>
  </w:footnote>
  <w:footnote w:type="continuationSeparator" w:id="0">
    <w:p w14:paraId="1A631F0F" w14:textId="77777777" w:rsidR="008323A8" w:rsidRDefault="008323A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4F4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E40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61FC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F8"/>
    <w:rsid w:val="00086E2C"/>
    <w:rsid w:val="000A2E7A"/>
    <w:rsid w:val="002244B7"/>
    <w:rsid w:val="002E03A7"/>
    <w:rsid w:val="00314D94"/>
    <w:rsid w:val="004509F8"/>
    <w:rsid w:val="00617568"/>
    <w:rsid w:val="006E68FA"/>
    <w:rsid w:val="008323A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25C7B"/>
  <w15:chartTrackingRefBased/>
  <w15:docId w15:val="{51CA4FAA-E258-4F59-B8B6-02878EEF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509F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2026-04-26T16:39:00Z</dcterms:created>
  <dcterms:modified xsi:type="dcterms:W3CDTF">2026-04-26T16:40:00Z</dcterms:modified>
</cp:coreProperties>
</file>