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CCAAE" w14:textId="77777777" w:rsidR="00953679" w:rsidRDefault="00953679" w:rsidP="00953679">
      <w:pPr>
        <w:pStyle w:val="NoSpacing"/>
      </w:pPr>
      <w:r>
        <w:rPr>
          <w:u w:val="single"/>
        </w:rPr>
        <w:t>John CORDY</w:t>
      </w:r>
      <w:r>
        <w:t xml:space="preserve">      (fl.1462-71)</w:t>
      </w:r>
    </w:p>
    <w:p w14:paraId="02F84FBA" w14:textId="77777777" w:rsidR="00953679" w:rsidRDefault="00953679" w:rsidP="00953679">
      <w:pPr>
        <w:pStyle w:val="NoSpacing"/>
      </w:pPr>
      <w:r>
        <w:t xml:space="preserve">of </w:t>
      </w:r>
      <w:proofErr w:type="spellStart"/>
      <w:r>
        <w:t>Arlingham</w:t>
      </w:r>
      <w:proofErr w:type="spellEnd"/>
      <w:r>
        <w:t>, Gloucestershire.</w:t>
      </w:r>
    </w:p>
    <w:p w14:paraId="0B17563C" w14:textId="77777777" w:rsidR="00953679" w:rsidRDefault="00953679" w:rsidP="00953679">
      <w:pPr>
        <w:pStyle w:val="NoSpacing"/>
      </w:pPr>
    </w:p>
    <w:p w14:paraId="1953F01A" w14:textId="77777777" w:rsidR="00953679" w:rsidRDefault="00953679" w:rsidP="00953679">
      <w:pPr>
        <w:pStyle w:val="NoSpacing"/>
      </w:pPr>
    </w:p>
    <w:p w14:paraId="442ED7AC" w14:textId="77777777" w:rsidR="00953679" w:rsidRDefault="00953679" w:rsidP="00953679">
      <w:pPr>
        <w:pStyle w:val="NoSpacing"/>
      </w:pPr>
      <w:r>
        <w:t>11 Jun.</w:t>
      </w:r>
      <w:r>
        <w:tab/>
        <w:t>1462</w:t>
      </w:r>
      <w:r>
        <w:tab/>
        <w:t>He was a witness when William Rogers(q.v.) and others leased lands,</w:t>
      </w:r>
    </w:p>
    <w:p w14:paraId="5414C1F4" w14:textId="77777777" w:rsidR="00953679" w:rsidRDefault="00953679" w:rsidP="00953679">
      <w:pPr>
        <w:pStyle w:val="NoSpacing"/>
      </w:pPr>
      <w:r>
        <w:tab/>
      </w:r>
      <w:r>
        <w:tab/>
        <w:t xml:space="preserve">holdings etc. in </w:t>
      </w:r>
      <w:proofErr w:type="spellStart"/>
      <w:r>
        <w:t>Arlingham</w:t>
      </w:r>
      <w:proofErr w:type="spellEnd"/>
      <w:r>
        <w:t xml:space="preserve"> to William Frere, the elder(q.v.).</w:t>
      </w:r>
    </w:p>
    <w:p w14:paraId="3B619558" w14:textId="77777777" w:rsidR="00953679" w:rsidRDefault="00953679" w:rsidP="00953679">
      <w:pPr>
        <w:pStyle w:val="NoSpacing"/>
      </w:pPr>
      <w:r>
        <w:tab/>
      </w:r>
      <w:r>
        <w:tab/>
        <w:t>(</w:t>
      </w:r>
      <w:hyperlink r:id="rId6" w:history="1">
        <w:r w:rsidRPr="00750A67">
          <w:rPr>
            <w:rStyle w:val="Hyperlink"/>
          </w:rPr>
          <w:t>www.nationalarchives.gov.uk/A2A</w:t>
        </w:r>
      </w:hyperlink>
      <w:r>
        <w:t xml:space="preserve">  ref.  </w:t>
      </w:r>
      <w:r w:rsidRPr="0067162E">
        <w:t>BCM/A/1/11/75</w:t>
      </w:r>
      <w:r>
        <w:t>)</w:t>
      </w:r>
    </w:p>
    <w:p w14:paraId="29AB136F" w14:textId="77777777" w:rsidR="00953679" w:rsidRDefault="00953679" w:rsidP="00953679">
      <w:pPr>
        <w:pStyle w:val="NoSpacing"/>
      </w:pPr>
      <w:r>
        <w:t>25 Nov.1471</w:t>
      </w:r>
      <w:r>
        <w:tab/>
        <w:t xml:space="preserve">He was a witness when Roger Wall(q.v.) granted a sheepcote and </w:t>
      </w:r>
    </w:p>
    <w:p w14:paraId="23154139" w14:textId="77777777" w:rsidR="00953679" w:rsidRDefault="00953679" w:rsidP="00953679">
      <w:pPr>
        <w:pStyle w:val="NoSpacing"/>
        <w:ind w:left="720" w:firstLine="720"/>
      </w:pPr>
      <w:r>
        <w:t xml:space="preserve">an acre of land in </w:t>
      </w:r>
      <w:proofErr w:type="spellStart"/>
      <w:r>
        <w:t>Mancroft</w:t>
      </w:r>
      <w:proofErr w:type="spellEnd"/>
      <w:r>
        <w:t xml:space="preserve">, </w:t>
      </w:r>
      <w:proofErr w:type="spellStart"/>
      <w:r>
        <w:t>Slimbridge</w:t>
      </w:r>
      <w:proofErr w:type="spellEnd"/>
      <w:r>
        <w:t>, to Thomas Payne(q.v.) and</w:t>
      </w:r>
    </w:p>
    <w:p w14:paraId="0173EE85" w14:textId="77777777" w:rsidR="00953679" w:rsidRDefault="00953679" w:rsidP="00953679">
      <w:pPr>
        <w:pStyle w:val="NoSpacing"/>
        <w:ind w:left="720" w:firstLine="720"/>
      </w:pPr>
      <w:r>
        <w:t>others.    (</w:t>
      </w:r>
      <w:hyperlink r:id="rId7" w:history="1">
        <w:r w:rsidRPr="002761F3">
          <w:rPr>
            <w:rStyle w:val="Hyperlink"/>
          </w:rPr>
          <w:t>www.nationalarchives.gov.uk/A2A</w:t>
        </w:r>
      </w:hyperlink>
      <w:r>
        <w:t xml:space="preserve">  ref.  </w:t>
      </w:r>
      <w:r w:rsidRPr="000C262F">
        <w:t>BCM/A/1/43/151</w:t>
      </w:r>
      <w:r>
        <w:t>)</w:t>
      </w:r>
    </w:p>
    <w:p w14:paraId="57920A61" w14:textId="77777777" w:rsidR="00953679" w:rsidRDefault="00953679" w:rsidP="00953679">
      <w:pPr>
        <w:pStyle w:val="NoSpacing"/>
      </w:pPr>
    </w:p>
    <w:p w14:paraId="18A50F92" w14:textId="77777777" w:rsidR="00953679" w:rsidRDefault="00953679" w:rsidP="00953679">
      <w:pPr>
        <w:pStyle w:val="NoSpacing"/>
      </w:pPr>
    </w:p>
    <w:p w14:paraId="0F531B4D" w14:textId="77777777" w:rsidR="00953679" w:rsidRPr="00186E49" w:rsidRDefault="00953679" w:rsidP="00953679">
      <w:pPr>
        <w:pStyle w:val="NoSpacing"/>
      </w:pPr>
      <w:r>
        <w:t>27 February 2012</w:t>
      </w:r>
    </w:p>
    <w:p w14:paraId="08398D2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08EBB" w14:textId="77777777" w:rsidR="0050261A" w:rsidRDefault="0050261A" w:rsidP="00086E2C">
      <w:pPr>
        <w:spacing w:after="0" w:line="240" w:lineRule="auto"/>
      </w:pPr>
      <w:r>
        <w:separator/>
      </w:r>
    </w:p>
  </w:endnote>
  <w:endnote w:type="continuationSeparator" w:id="0">
    <w:p w14:paraId="20486313" w14:textId="77777777" w:rsidR="0050261A" w:rsidRDefault="0050261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A85B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EA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CBA7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D451F" w14:textId="77777777" w:rsidR="0050261A" w:rsidRDefault="0050261A" w:rsidP="00086E2C">
      <w:pPr>
        <w:spacing w:after="0" w:line="240" w:lineRule="auto"/>
      </w:pPr>
      <w:r>
        <w:separator/>
      </w:r>
    </w:p>
  </w:footnote>
  <w:footnote w:type="continuationSeparator" w:id="0">
    <w:p w14:paraId="2D0A0965" w14:textId="77777777" w:rsidR="0050261A" w:rsidRDefault="0050261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68FC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40EE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90B1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679"/>
    <w:rsid w:val="00086E2C"/>
    <w:rsid w:val="000A2E7A"/>
    <w:rsid w:val="002244B7"/>
    <w:rsid w:val="002E03A7"/>
    <w:rsid w:val="00314D94"/>
    <w:rsid w:val="0050261A"/>
    <w:rsid w:val="00617568"/>
    <w:rsid w:val="006E68FA"/>
    <w:rsid w:val="0095367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9F730"/>
  <w15:chartTrackingRefBased/>
  <w15:docId w15:val="{65C6244F-41FA-4CB6-BC11-CD0F34D55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53679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rsid w:val="0095367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2026-04-26T16:31:00Z</dcterms:created>
  <dcterms:modified xsi:type="dcterms:W3CDTF">2026-04-26T16:32:00Z</dcterms:modified>
</cp:coreProperties>
</file>