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8C9CD" w14:textId="77777777" w:rsidR="003933A7" w:rsidRDefault="003933A7" w:rsidP="00393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COPYNGER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23C2B942" w14:textId="77777777" w:rsidR="003933A7" w:rsidRDefault="003933A7" w:rsidP="00393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49DAB1" w14:textId="77777777" w:rsidR="003933A7" w:rsidRDefault="003933A7" w:rsidP="00393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57773E" w14:textId="77777777" w:rsidR="003933A7" w:rsidRDefault="003933A7" w:rsidP="00393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Thetford, Norfolk,</w:t>
      </w:r>
    </w:p>
    <w:p w14:paraId="32864F2E" w14:textId="77777777" w:rsidR="003933A7" w:rsidRDefault="003933A7" w:rsidP="00393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Coo(q.v.).</w:t>
      </w:r>
    </w:p>
    <w:p w14:paraId="65986EC7" w14:textId="77777777" w:rsidR="003933A7" w:rsidRDefault="003933A7" w:rsidP="003933A7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23DEA4AE" w14:textId="77777777" w:rsidR="003933A7" w:rsidRDefault="003933A7" w:rsidP="003933A7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p.15)</w:t>
      </w:r>
    </w:p>
    <w:p w14:paraId="510349A1" w14:textId="77777777" w:rsidR="002E052E" w:rsidRPr="002E052E" w:rsidRDefault="002E052E" w:rsidP="002E052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E052E">
        <w:rPr>
          <w:rFonts w:ascii="Times New Roman" w:eastAsia="Times New Roman" w:hAnsi="Times New Roman" w:cs="Times New Roman"/>
          <w:sz w:val="24"/>
          <w:szCs w:val="24"/>
        </w:rPr>
        <w:t>20 Oct.1484</w:t>
      </w:r>
      <w:r w:rsidRPr="002E052E">
        <w:rPr>
          <w:rFonts w:ascii="Times New Roman" w:eastAsia="Times New Roman" w:hAnsi="Times New Roman" w:cs="Times New Roman"/>
          <w:sz w:val="24"/>
          <w:szCs w:val="24"/>
        </w:rPr>
        <w:tab/>
        <w:t>He was a juror on the inquisition post mortem held in Thetford, Norfolk,</w:t>
      </w:r>
    </w:p>
    <w:p w14:paraId="062C8F71" w14:textId="77777777" w:rsidR="002E052E" w:rsidRPr="002E052E" w:rsidRDefault="002E052E" w:rsidP="002E052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E052E">
        <w:rPr>
          <w:rFonts w:ascii="Times New Roman" w:eastAsia="Times New Roman" w:hAnsi="Times New Roman" w:cs="Times New Roman"/>
          <w:sz w:val="24"/>
          <w:szCs w:val="24"/>
        </w:rPr>
        <w:tab/>
      </w:r>
      <w:r w:rsidRPr="002E052E">
        <w:rPr>
          <w:rFonts w:ascii="Times New Roman" w:eastAsia="Times New Roman" w:hAnsi="Times New Roman" w:cs="Times New Roman"/>
          <w:sz w:val="24"/>
          <w:szCs w:val="24"/>
        </w:rPr>
        <w:tab/>
        <w:t xml:space="preserve">into lands of John Coket, senior(q.v.).   </w:t>
      </w:r>
    </w:p>
    <w:p w14:paraId="76878F61" w14:textId="77777777" w:rsidR="002E052E" w:rsidRPr="002E052E" w:rsidRDefault="002E052E" w:rsidP="002E052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E052E">
        <w:rPr>
          <w:rFonts w:ascii="Times New Roman" w:eastAsia="Times New Roman" w:hAnsi="Times New Roman" w:cs="Times New Roman"/>
          <w:sz w:val="24"/>
          <w:szCs w:val="24"/>
        </w:rPr>
        <w:tab/>
      </w:r>
      <w:r w:rsidRPr="002E052E"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49947852" w14:textId="77777777" w:rsidR="002E052E" w:rsidRPr="002E052E" w:rsidRDefault="002E052E" w:rsidP="002E052E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E052E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p.94)</w:t>
      </w:r>
    </w:p>
    <w:p w14:paraId="22F94CC8" w14:textId="77777777" w:rsidR="002E052E" w:rsidRDefault="002E052E" w:rsidP="002E052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F607FA1" w14:textId="77777777" w:rsidR="003933A7" w:rsidRDefault="003933A7" w:rsidP="003933A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40D03DB" w14:textId="77777777" w:rsidR="003933A7" w:rsidRDefault="003933A7" w:rsidP="003933A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2599D29" w14:textId="77777777" w:rsidR="003933A7" w:rsidRDefault="003933A7" w:rsidP="003933A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August 2021</w:t>
      </w:r>
    </w:p>
    <w:p w14:paraId="45EFCBA0" w14:textId="6E9A5C47" w:rsidR="002E052E" w:rsidRPr="00C47632" w:rsidRDefault="002E052E" w:rsidP="00393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March 2024</w:t>
      </w:r>
    </w:p>
    <w:p w14:paraId="0CA54C29" w14:textId="62EEF500" w:rsidR="00BA00AB" w:rsidRPr="003933A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933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50AE3" w14:textId="77777777" w:rsidR="003933A7" w:rsidRDefault="003933A7" w:rsidP="009139A6">
      <w:r>
        <w:separator/>
      </w:r>
    </w:p>
  </w:endnote>
  <w:endnote w:type="continuationSeparator" w:id="0">
    <w:p w14:paraId="49678576" w14:textId="77777777" w:rsidR="003933A7" w:rsidRDefault="003933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90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930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DA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76C94" w14:textId="77777777" w:rsidR="003933A7" w:rsidRDefault="003933A7" w:rsidP="009139A6">
      <w:r>
        <w:separator/>
      </w:r>
    </w:p>
  </w:footnote>
  <w:footnote w:type="continuationSeparator" w:id="0">
    <w:p w14:paraId="053F09D7" w14:textId="77777777" w:rsidR="003933A7" w:rsidRDefault="003933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739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838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BE3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3A7"/>
    <w:rsid w:val="000666E0"/>
    <w:rsid w:val="002510B7"/>
    <w:rsid w:val="002E052E"/>
    <w:rsid w:val="003933A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70A0D"/>
  <w15:chartTrackingRefBased/>
  <w15:docId w15:val="{F13A95C7-BE7C-4EA9-AA2B-9725E372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2021-08-02T19:54:00Z</dcterms:created>
  <dcterms:modified xsi:type="dcterms:W3CDTF">2024-03-31T18:57:00Z</dcterms:modified>
</cp:coreProperties>
</file>