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4AB2F1" w14:textId="77777777" w:rsidR="00A776B7" w:rsidRDefault="00A776B7" w:rsidP="00A776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COPYNGER</w:t>
      </w:r>
      <w:r>
        <w:rPr>
          <w:rFonts w:ascii="Times New Roman" w:hAnsi="Times New Roman" w:cs="Times New Roman"/>
        </w:rPr>
        <w:t xml:space="preserve">      (fl.1483)</w:t>
      </w:r>
    </w:p>
    <w:p w14:paraId="11BF8538" w14:textId="77777777" w:rsidR="00A776B7" w:rsidRDefault="00A776B7" w:rsidP="00A776B7">
      <w:pPr>
        <w:rPr>
          <w:rFonts w:ascii="Times New Roman" w:hAnsi="Times New Roman" w:cs="Times New Roman"/>
        </w:rPr>
      </w:pPr>
    </w:p>
    <w:p w14:paraId="7B667BA0" w14:textId="77777777" w:rsidR="00A776B7" w:rsidRDefault="00A776B7" w:rsidP="00A776B7">
      <w:pPr>
        <w:rPr>
          <w:rFonts w:ascii="Times New Roman" w:hAnsi="Times New Roman" w:cs="Times New Roman"/>
        </w:rPr>
      </w:pPr>
    </w:p>
    <w:p w14:paraId="25A19181" w14:textId="77777777" w:rsidR="00A776B7" w:rsidRDefault="00A776B7" w:rsidP="00A776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made a plaint of debt against John Reeard of Bulmer Tye, Essex(q.v.),</w:t>
      </w:r>
    </w:p>
    <w:p w14:paraId="4257B663" w14:textId="77777777" w:rsidR="00A776B7" w:rsidRDefault="00A776B7" w:rsidP="00A776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Thomas Braybrook of Great Waldingfield(q.v.).</w:t>
      </w:r>
    </w:p>
    <w:p w14:paraId="39FCDA78" w14:textId="77777777" w:rsidR="00A776B7" w:rsidRDefault="00A776B7" w:rsidP="00A776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455F3A7" w14:textId="77777777" w:rsidR="00A776B7" w:rsidRDefault="00A776B7" w:rsidP="00A776B7">
      <w:pPr>
        <w:rPr>
          <w:rFonts w:ascii="Times New Roman" w:hAnsi="Times New Roman" w:cs="Times New Roman"/>
        </w:rPr>
      </w:pPr>
    </w:p>
    <w:p w14:paraId="60712123" w14:textId="77777777" w:rsidR="00A776B7" w:rsidRDefault="00A776B7" w:rsidP="00A776B7">
      <w:pPr>
        <w:rPr>
          <w:rFonts w:ascii="Times New Roman" w:hAnsi="Times New Roman" w:cs="Times New Roman"/>
        </w:rPr>
      </w:pPr>
    </w:p>
    <w:p w14:paraId="6F1122E3" w14:textId="77777777" w:rsidR="00A776B7" w:rsidRDefault="00A776B7" w:rsidP="00A776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September 2019</w:t>
      </w:r>
    </w:p>
    <w:p w14:paraId="7F74633C" w14:textId="77777777" w:rsidR="006B2F86" w:rsidRPr="00E71FC3" w:rsidRDefault="00A776B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0F3CE4" w14:textId="77777777" w:rsidR="00A776B7" w:rsidRDefault="00A776B7" w:rsidP="00E71FC3">
      <w:r>
        <w:separator/>
      </w:r>
    </w:p>
  </w:endnote>
  <w:endnote w:type="continuationSeparator" w:id="0">
    <w:p w14:paraId="68186431" w14:textId="77777777" w:rsidR="00A776B7" w:rsidRDefault="00A776B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F79C7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8E9061" w14:textId="77777777" w:rsidR="00A776B7" w:rsidRDefault="00A776B7" w:rsidP="00E71FC3">
      <w:r>
        <w:separator/>
      </w:r>
    </w:p>
  </w:footnote>
  <w:footnote w:type="continuationSeparator" w:id="0">
    <w:p w14:paraId="66DAFE29" w14:textId="77777777" w:rsidR="00A776B7" w:rsidRDefault="00A776B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6B7"/>
    <w:rsid w:val="001A7C09"/>
    <w:rsid w:val="00577BD5"/>
    <w:rsid w:val="00656CBA"/>
    <w:rsid w:val="006A1F77"/>
    <w:rsid w:val="00733BE7"/>
    <w:rsid w:val="00A776B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81A57"/>
  <w15:chartTrackingRefBased/>
  <w15:docId w15:val="{99DEDA32-3AF7-422E-8C4D-9F29F8D27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776B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2019-10-06T19:49:00Z</dcterms:created>
  <dcterms:modified xsi:type="dcterms:W3CDTF">2019-10-06T19:50:00Z</dcterms:modified>
</cp:coreProperties>
</file>