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88856" w14:textId="77777777" w:rsidR="00BE5D3F" w:rsidRDefault="00BE5D3F" w:rsidP="00BE5D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COPYNGER</w:t>
      </w:r>
      <w:r>
        <w:rPr>
          <w:rFonts w:ascii="Times New Roman" w:hAnsi="Times New Roman" w:cs="Times New Roman"/>
        </w:rPr>
        <w:t xml:space="preserve">      (fl.1483)</w:t>
      </w:r>
    </w:p>
    <w:p w14:paraId="7F03095B" w14:textId="77777777" w:rsidR="00BE5D3F" w:rsidRDefault="00BE5D3F" w:rsidP="00BE5D3F">
      <w:pPr>
        <w:rPr>
          <w:rFonts w:ascii="Times New Roman" w:hAnsi="Times New Roman" w:cs="Times New Roman"/>
        </w:rPr>
      </w:pPr>
    </w:p>
    <w:p w14:paraId="328AD827" w14:textId="77777777" w:rsidR="00BE5D3F" w:rsidRDefault="00BE5D3F" w:rsidP="00BE5D3F">
      <w:pPr>
        <w:rPr>
          <w:rFonts w:ascii="Times New Roman" w:hAnsi="Times New Roman" w:cs="Times New Roman"/>
        </w:rPr>
      </w:pPr>
    </w:p>
    <w:p w14:paraId="13931FD2" w14:textId="77777777" w:rsidR="00BE5D3F" w:rsidRDefault="00BE5D3F" w:rsidP="00BE5D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and William Copynger(q.v.), as the executors of Thomas Cryket of</w:t>
      </w:r>
    </w:p>
    <w:p w14:paraId="0E3871FD" w14:textId="77777777" w:rsidR="00BE5D3F" w:rsidRDefault="00BE5D3F" w:rsidP="00BE5D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London, fishmonger(q.v.), made a plaint of debt against Richard</w:t>
      </w:r>
    </w:p>
    <w:p w14:paraId="2679C151" w14:textId="77777777" w:rsidR="00BE5D3F" w:rsidRDefault="00BE5D3F" w:rsidP="00BE5D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Exnyng of Ware, Hertfordshire(q.v.).</w:t>
      </w:r>
    </w:p>
    <w:p w14:paraId="27FA0211" w14:textId="77777777" w:rsidR="00BE5D3F" w:rsidRDefault="00BE5D3F" w:rsidP="00BE5D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D2DFE26" w14:textId="77777777" w:rsidR="00BE5D3F" w:rsidRDefault="00BE5D3F" w:rsidP="00BE5D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and William Copynger(q.v.), as the executors of Thomas Cryket of</w:t>
      </w:r>
    </w:p>
    <w:p w14:paraId="287BC595" w14:textId="77777777" w:rsidR="00BE5D3F" w:rsidRDefault="00BE5D3F" w:rsidP="00BE5D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London, fishmonger(q.v.), made a plaint of debt against Robert</w:t>
      </w:r>
    </w:p>
    <w:p w14:paraId="2F57AD70" w14:textId="61C30136" w:rsidR="00BE5D3F" w:rsidRDefault="00BE5D3F" w:rsidP="00BE5D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Goud</w:t>
      </w:r>
      <w:r w:rsidR="00E649E3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hurst, Prior of Leeds, Kent(q.v.).  (ibid.)   </w:t>
      </w:r>
    </w:p>
    <w:p w14:paraId="51A56007" w14:textId="77777777" w:rsidR="00BE5D3F" w:rsidRDefault="00BE5D3F" w:rsidP="00BE5D3F">
      <w:pPr>
        <w:rPr>
          <w:rFonts w:ascii="Times New Roman" w:hAnsi="Times New Roman" w:cs="Times New Roman"/>
        </w:rPr>
      </w:pPr>
    </w:p>
    <w:p w14:paraId="5061CB2D" w14:textId="77777777" w:rsidR="00BE5D3F" w:rsidRDefault="00BE5D3F" w:rsidP="00BE5D3F">
      <w:pPr>
        <w:rPr>
          <w:rFonts w:ascii="Times New Roman" w:hAnsi="Times New Roman" w:cs="Times New Roman"/>
        </w:rPr>
      </w:pPr>
    </w:p>
    <w:p w14:paraId="52BC66FF" w14:textId="77777777" w:rsidR="00BE5D3F" w:rsidRDefault="00BE5D3F" w:rsidP="00BE5D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2019</w:t>
      </w:r>
    </w:p>
    <w:p w14:paraId="112ABC57" w14:textId="77777777" w:rsidR="006B2F86" w:rsidRPr="00E71FC3" w:rsidRDefault="00E649E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52C57" w14:textId="77777777" w:rsidR="00BE5D3F" w:rsidRDefault="00BE5D3F" w:rsidP="00E71FC3">
      <w:r>
        <w:separator/>
      </w:r>
    </w:p>
  </w:endnote>
  <w:endnote w:type="continuationSeparator" w:id="0">
    <w:p w14:paraId="5F9C8EC2" w14:textId="77777777" w:rsidR="00BE5D3F" w:rsidRDefault="00BE5D3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84D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81286" w14:textId="77777777" w:rsidR="00BE5D3F" w:rsidRDefault="00BE5D3F" w:rsidP="00E71FC3">
      <w:r>
        <w:separator/>
      </w:r>
    </w:p>
  </w:footnote>
  <w:footnote w:type="continuationSeparator" w:id="0">
    <w:p w14:paraId="0CAB4D97" w14:textId="77777777" w:rsidR="00BE5D3F" w:rsidRDefault="00BE5D3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3F"/>
    <w:rsid w:val="001A7C09"/>
    <w:rsid w:val="00577BD5"/>
    <w:rsid w:val="00656CBA"/>
    <w:rsid w:val="006A1F77"/>
    <w:rsid w:val="00733BE7"/>
    <w:rsid w:val="00AB52E8"/>
    <w:rsid w:val="00B16D3F"/>
    <w:rsid w:val="00BB41AC"/>
    <w:rsid w:val="00BE5D3F"/>
    <w:rsid w:val="00E649E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D0198"/>
  <w15:chartTrackingRefBased/>
  <w15:docId w15:val="{54124993-9289-4BE8-8717-FC2E983B7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D3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2019-11-17T19:37:00Z</dcterms:created>
  <dcterms:modified xsi:type="dcterms:W3CDTF">2023-05-05T09:31:00Z</dcterms:modified>
</cp:coreProperties>
</file>