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F89" w:rsidRDefault="007C6F89" w:rsidP="007C6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COPYNGER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C6F89" w:rsidRDefault="007C6F89" w:rsidP="007C6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Mildenhall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7C6F89" w:rsidRDefault="007C6F89" w:rsidP="007C6F89">
      <w:pPr>
        <w:rPr>
          <w:rFonts w:ascii="Times New Roman" w:hAnsi="Times New Roman" w:cs="Times New Roman"/>
        </w:rPr>
      </w:pPr>
    </w:p>
    <w:p w:rsidR="007C6F89" w:rsidRDefault="007C6F89" w:rsidP="007C6F89">
      <w:pPr>
        <w:rPr>
          <w:rFonts w:ascii="Times New Roman" w:hAnsi="Times New Roman" w:cs="Times New Roman"/>
        </w:rPr>
      </w:pPr>
    </w:p>
    <w:p w:rsidR="007C6F89" w:rsidRDefault="007C6F89" w:rsidP="007C6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24 others.</w:t>
      </w:r>
    </w:p>
    <w:p w:rsidR="007C6F89" w:rsidRDefault="007C6F89" w:rsidP="007C6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7C6F89" w:rsidRDefault="007C6F89" w:rsidP="007C6F89">
      <w:pPr>
        <w:rPr>
          <w:rFonts w:ascii="Times New Roman" w:hAnsi="Times New Roman" w:cs="Times New Roman"/>
        </w:rPr>
      </w:pPr>
    </w:p>
    <w:p w:rsidR="007C6F89" w:rsidRDefault="007C6F89" w:rsidP="007C6F89">
      <w:pPr>
        <w:rPr>
          <w:rFonts w:ascii="Times New Roman" w:hAnsi="Times New Roman" w:cs="Times New Roman"/>
        </w:rPr>
      </w:pPr>
    </w:p>
    <w:p w:rsidR="007C6F89" w:rsidRDefault="007C6F89" w:rsidP="007C6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May 2017</w:t>
      </w:r>
    </w:p>
    <w:p w:rsidR="006B2F86" w:rsidRPr="00E71FC3" w:rsidRDefault="007C6F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F89" w:rsidRDefault="007C6F89" w:rsidP="00E71FC3">
      <w:r>
        <w:separator/>
      </w:r>
    </w:p>
  </w:endnote>
  <w:endnote w:type="continuationSeparator" w:id="0">
    <w:p w:rsidR="007C6F89" w:rsidRDefault="007C6F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F89" w:rsidRDefault="007C6F89" w:rsidP="00E71FC3">
      <w:r>
        <w:separator/>
      </w:r>
    </w:p>
  </w:footnote>
  <w:footnote w:type="continuationSeparator" w:id="0">
    <w:p w:rsidR="007C6F89" w:rsidRDefault="007C6F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F89"/>
    <w:rsid w:val="001A7C09"/>
    <w:rsid w:val="00577BD5"/>
    <w:rsid w:val="00656CBA"/>
    <w:rsid w:val="006A1F77"/>
    <w:rsid w:val="00733BE7"/>
    <w:rsid w:val="007C6F8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937F2A-C9CA-4C31-8479-AA49905E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C6F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2017-05-17T19:33:00Z</dcterms:created>
  <dcterms:modified xsi:type="dcterms:W3CDTF">2017-05-17T19:35:00Z</dcterms:modified>
</cp:coreProperties>
</file>