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ECFD6" w14:textId="77777777" w:rsidR="00A40618" w:rsidRDefault="00A40618" w:rsidP="00A40618">
      <w:pPr>
        <w:pStyle w:val="NoSpacing"/>
        <w:tabs>
          <w:tab w:val="left" w:pos="810"/>
          <w:tab w:val="left" w:pos="1440"/>
        </w:tabs>
      </w:pPr>
      <w:r>
        <w:rPr>
          <w:u w:val="single"/>
        </w:rPr>
        <w:t>Edmund COPYNDALE</w:t>
      </w:r>
      <w:r>
        <w:t xml:space="preserve">         (d.1490)</w:t>
      </w:r>
    </w:p>
    <w:p w14:paraId="0A0807F5" w14:textId="77777777" w:rsidR="00A40618" w:rsidRDefault="00A40618" w:rsidP="00A40618">
      <w:pPr>
        <w:pStyle w:val="NoSpacing"/>
        <w:tabs>
          <w:tab w:val="left" w:pos="810"/>
          <w:tab w:val="left" w:pos="1440"/>
        </w:tabs>
      </w:pPr>
    </w:p>
    <w:p w14:paraId="7125F2DB" w14:textId="77777777" w:rsidR="00A40618" w:rsidRDefault="00A40618" w:rsidP="00A40618">
      <w:pPr>
        <w:pStyle w:val="NoSpacing"/>
        <w:tabs>
          <w:tab w:val="left" w:pos="810"/>
          <w:tab w:val="left" w:pos="1440"/>
        </w:tabs>
      </w:pPr>
    </w:p>
    <w:p w14:paraId="57E2A5E1" w14:textId="77777777" w:rsidR="00A40618" w:rsidRDefault="00A40618" w:rsidP="00A40618">
      <w:pPr>
        <w:pStyle w:val="NoSpacing"/>
        <w:tabs>
          <w:tab w:val="left" w:pos="810"/>
          <w:tab w:val="left" w:pos="1440"/>
        </w:tabs>
      </w:pPr>
      <w:r>
        <w:t>20 Apr.1490</w:t>
      </w:r>
      <w:r>
        <w:tab/>
        <w:t>He made his Will.</w:t>
      </w:r>
    </w:p>
    <w:p w14:paraId="2D029F5A" w14:textId="77777777" w:rsidR="00A40618" w:rsidRDefault="00A40618" w:rsidP="00A40618">
      <w:pPr>
        <w:pStyle w:val="NoSpacing"/>
        <w:tabs>
          <w:tab w:val="left" w:pos="810"/>
          <w:tab w:val="left" w:pos="1440"/>
        </w:tabs>
      </w:pPr>
      <w:r>
        <w:tab/>
      </w:r>
      <w:r>
        <w:tab/>
        <w:t>(“English Wills” p.86)</w:t>
      </w:r>
    </w:p>
    <w:p w14:paraId="58A807C6" w14:textId="77777777" w:rsidR="00A40618" w:rsidRDefault="00A40618" w:rsidP="00A40618">
      <w:pPr>
        <w:pStyle w:val="NoSpacing"/>
        <w:tabs>
          <w:tab w:val="left" w:pos="810"/>
          <w:tab w:val="left" w:pos="1440"/>
        </w:tabs>
      </w:pPr>
    </w:p>
    <w:p w14:paraId="413F2D18" w14:textId="77777777" w:rsidR="00A40618" w:rsidRDefault="00A40618" w:rsidP="00A40618">
      <w:pPr>
        <w:pStyle w:val="NoSpacing"/>
        <w:tabs>
          <w:tab w:val="left" w:pos="810"/>
          <w:tab w:val="left" w:pos="1440"/>
        </w:tabs>
      </w:pPr>
    </w:p>
    <w:p w14:paraId="2FB1B65B" w14:textId="77777777" w:rsidR="00A40618" w:rsidRPr="00A636B8" w:rsidRDefault="00A40618" w:rsidP="00A40618">
      <w:pPr>
        <w:pStyle w:val="NoSpacing"/>
        <w:tabs>
          <w:tab w:val="left" w:pos="810"/>
          <w:tab w:val="left" w:pos="1440"/>
        </w:tabs>
      </w:pPr>
      <w:r>
        <w:t>2 September 2025</w:t>
      </w:r>
    </w:p>
    <w:p w14:paraId="5FC305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07BE8" w14:textId="77777777" w:rsidR="00A40618" w:rsidRDefault="00A40618" w:rsidP="009139A6">
      <w:r>
        <w:separator/>
      </w:r>
    </w:p>
  </w:endnote>
  <w:endnote w:type="continuationSeparator" w:id="0">
    <w:p w14:paraId="3A800533" w14:textId="77777777" w:rsidR="00A40618" w:rsidRDefault="00A406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E22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CB0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A66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B07C2" w14:textId="77777777" w:rsidR="00A40618" w:rsidRDefault="00A40618" w:rsidP="009139A6">
      <w:r>
        <w:separator/>
      </w:r>
    </w:p>
  </w:footnote>
  <w:footnote w:type="continuationSeparator" w:id="0">
    <w:p w14:paraId="6EE2EDC4" w14:textId="77777777" w:rsidR="00A40618" w:rsidRDefault="00A406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FF6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5CF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773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618"/>
    <w:rsid w:val="000666E0"/>
    <w:rsid w:val="000A2E7A"/>
    <w:rsid w:val="001307AC"/>
    <w:rsid w:val="00190DFA"/>
    <w:rsid w:val="002510B7"/>
    <w:rsid w:val="00270799"/>
    <w:rsid w:val="002737D5"/>
    <w:rsid w:val="00357E4A"/>
    <w:rsid w:val="00460025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0618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22CC0"/>
  <w15:chartTrackingRefBased/>
  <w15:docId w15:val="{A6C1A55F-F4F1-4A31-8B92-2CBD9DDA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98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2025-09-05T16:59:00Z</dcterms:created>
  <dcterms:modified xsi:type="dcterms:W3CDTF">2025-09-05T18:37:00Z</dcterms:modified>
</cp:coreProperties>
</file>