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4B8F" w14:textId="7737D044" w:rsidR="00BA00AB" w:rsidRDefault="00200D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COPYN (COPYNE, COPYNNE)</w:t>
      </w:r>
      <w:r>
        <w:rPr>
          <w:rFonts w:cs="Times New Roman"/>
          <w:szCs w:val="24"/>
        </w:rPr>
        <w:t xml:space="preserve">      (fl.1468)</w:t>
      </w:r>
    </w:p>
    <w:p w14:paraId="61246CCA" w14:textId="514989AD" w:rsidR="00200D22" w:rsidRDefault="00200D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Brasier.</w:t>
      </w:r>
    </w:p>
    <w:p w14:paraId="0CD35880" w14:textId="77777777" w:rsidR="00200D22" w:rsidRDefault="00200D22" w:rsidP="009139A6">
      <w:pPr>
        <w:pStyle w:val="NoSpacing"/>
        <w:rPr>
          <w:rFonts w:cs="Times New Roman"/>
          <w:szCs w:val="24"/>
        </w:rPr>
      </w:pPr>
    </w:p>
    <w:p w14:paraId="763159AA" w14:textId="77777777" w:rsidR="00200D22" w:rsidRDefault="00200D22" w:rsidP="009139A6">
      <w:pPr>
        <w:pStyle w:val="NoSpacing"/>
        <w:rPr>
          <w:rFonts w:cs="Times New Roman"/>
          <w:szCs w:val="24"/>
        </w:rPr>
      </w:pPr>
    </w:p>
    <w:p w14:paraId="003550D3" w14:textId="77777777" w:rsidR="001F5B28" w:rsidRPr="00135BA0" w:rsidRDefault="001F5B28" w:rsidP="001F5B28">
      <w:pPr>
        <w:pStyle w:val="NoSpacing"/>
        <w:rPr>
          <w:rFonts w:cs="Times New Roman"/>
          <w:szCs w:val="24"/>
          <w:lang w:val="en-GB"/>
        </w:rPr>
      </w:pPr>
      <w:r w:rsidRPr="00135BA0">
        <w:rPr>
          <w:rFonts w:cs="Times New Roman"/>
          <w:szCs w:val="24"/>
          <w:lang w:val="en-GB"/>
        </w:rPr>
        <w:tab/>
        <w:t>1460</w:t>
      </w:r>
      <w:r w:rsidRPr="00135BA0">
        <w:rPr>
          <w:rFonts w:cs="Times New Roman"/>
          <w:szCs w:val="24"/>
          <w:lang w:val="en-GB"/>
        </w:rPr>
        <w:tab/>
        <w:t xml:space="preserve">The King brought a plaint of redemption for John Joly of Reading, </w:t>
      </w:r>
    </w:p>
    <w:p w14:paraId="186A6B6C" w14:textId="77777777" w:rsidR="001F5B28" w:rsidRPr="00135BA0" w:rsidRDefault="001F5B28" w:rsidP="001F5B28">
      <w:pPr>
        <w:pStyle w:val="NoSpacing"/>
        <w:rPr>
          <w:rFonts w:cs="Times New Roman"/>
          <w:szCs w:val="24"/>
          <w:lang w:val="en-GB"/>
        </w:rPr>
      </w:pPr>
      <w:r w:rsidRPr="00135BA0">
        <w:rPr>
          <w:rFonts w:cs="Times New Roman"/>
          <w:szCs w:val="24"/>
          <w:lang w:val="en-GB"/>
        </w:rPr>
        <w:tab/>
      </w:r>
      <w:r w:rsidRPr="00135BA0">
        <w:rPr>
          <w:rFonts w:cs="Times New Roman"/>
          <w:szCs w:val="24"/>
          <w:lang w:val="en-GB"/>
        </w:rPr>
        <w:tab/>
        <w:t>servant(q.v.), against him and 3 others against a plea of felony and trespass.</w:t>
      </w:r>
    </w:p>
    <w:p w14:paraId="6CE3F4DA" w14:textId="3AEFE5AD" w:rsidR="001F5B28" w:rsidRDefault="001F5B28" w:rsidP="009139A6">
      <w:pPr>
        <w:pStyle w:val="NoSpacing"/>
        <w:rPr>
          <w:rFonts w:cs="Times New Roman"/>
          <w:szCs w:val="24"/>
          <w:lang w:val="en-GB"/>
        </w:rPr>
      </w:pPr>
      <w:r w:rsidRPr="00135BA0">
        <w:rPr>
          <w:rFonts w:cs="Times New Roman"/>
          <w:szCs w:val="24"/>
          <w:lang w:val="en-GB"/>
        </w:rPr>
        <w:tab/>
      </w:r>
      <w:r w:rsidRPr="00135BA0">
        <w:rPr>
          <w:rFonts w:cs="Times New Roman"/>
          <w:szCs w:val="24"/>
          <w:lang w:val="en-GB"/>
        </w:rPr>
        <w:tab/>
        <w:t xml:space="preserve">  ( https://waalt.uh.edu/index.php/KB27/795 )</w:t>
      </w:r>
    </w:p>
    <w:p w14:paraId="4C685B9E" w14:textId="77777777" w:rsidR="00CC3AF5" w:rsidRDefault="00CC3AF5" w:rsidP="00CC3AF5">
      <w:pPr>
        <w:pStyle w:val="NoSpacing"/>
        <w:ind w:firstLine="720"/>
        <w:rPr>
          <w:rFonts w:cs="Times New Roman"/>
        </w:rPr>
      </w:pPr>
      <w:r>
        <w:rPr>
          <w:rFonts w:cs="Times New Roman"/>
        </w:rPr>
        <w:t>1462</w:t>
      </w:r>
      <w:r>
        <w:rPr>
          <w:rFonts w:cs="Times New Roman"/>
        </w:rPr>
        <w:tab/>
        <w:t>The King brought a plea for the redemption of John Raynold of Reading and</w:t>
      </w:r>
    </w:p>
    <w:p w14:paraId="5A8F9B68" w14:textId="77777777" w:rsidR="00CC3AF5" w:rsidRDefault="00CC3AF5" w:rsidP="00CC3AF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John Joly of Reading on charges of felony and trespass against him and </w:t>
      </w:r>
    </w:p>
    <w:p w14:paraId="43DB3AB7" w14:textId="64B1C7B9" w:rsidR="00CC3AF5" w:rsidRPr="001F5B28" w:rsidRDefault="00CC3AF5" w:rsidP="009139A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3 others.    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51EB95CC" w14:textId="3B62990D" w:rsidR="00200D22" w:rsidRDefault="00200D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Nov.1468</w:t>
      </w:r>
      <w:r>
        <w:rPr>
          <w:rFonts w:cs="Times New Roman"/>
          <w:szCs w:val="24"/>
        </w:rPr>
        <w:tab/>
        <w:t>He was granted a general pardon.</w:t>
      </w:r>
    </w:p>
    <w:p w14:paraId="5779FDEF" w14:textId="77777777" w:rsidR="00200D22" w:rsidRPr="007F32B5" w:rsidRDefault="00200D22" w:rsidP="00200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F32B5">
        <w:rPr>
          <w:rFonts w:cs="Times New Roman"/>
          <w:szCs w:val="24"/>
        </w:rPr>
        <w:t>(“The Pardon Rolls of Edward IV 14</w:t>
      </w:r>
      <w:r>
        <w:rPr>
          <w:rFonts w:cs="Times New Roman"/>
          <w:szCs w:val="24"/>
        </w:rPr>
        <w:t>68-71</w:t>
      </w:r>
      <w:r w:rsidRPr="007F32B5">
        <w:rPr>
          <w:rFonts w:cs="Times New Roman"/>
          <w:szCs w:val="24"/>
        </w:rPr>
        <w:t>” ed. Hannes Kleineke,</w:t>
      </w:r>
    </w:p>
    <w:p w14:paraId="7E0FA14C" w14:textId="53680FD4" w:rsidR="00200D22" w:rsidRDefault="00200D22" w:rsidP="00200D22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31)</w:t>
      </w:r>
    </w:p>
    <w:p w14:paraId="0D9E03F1" w14:textId="77777777" w:rsidR="00CC3AF5" w:rsidRDefault="00CC3AF5" w:rsidP="00CC3AF5">
      <w:pPr>
        <w:pStyle w:val="NoSpacing"/>
        <w:ind w:left="144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1469</w:t>
      </w:r>
      <w:r>
        <w:rPr>
          <w:rFonts w:cs="Times New Roman"/>
          <w:szCs w:val="24"/>
          <w:lang w:val="en-GB"/>
        </w:rPr>
        <w:tab/>
        <w:t>The King brought a plaint against him for the redemption of John Joly of Reading, servant, following a charge of felony and trespass.</w:t>
      </w:r>
    </w:p>
    <w:p w14:paraId="0209DE24" w14:textId="77777777" w:rsidR="00CC3AF5" w:rsidRDefault="00CC3AF5" w:rsidP="00CC3AF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7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8793974" w14:textId="77777777" w:rsidR="00CC3AF5" w:rsidRDefault="00CC3AF5" w:rsidP="00CC3AF5">
      <w:pPr>
        <w:pStyle w:val="NoSpacing"/>
        <w:rPr>
          <w:rFonts w:cs="Times New Roman"/>
          <w:szCs w:val="24"/>
        </w:rPr>
      </w:pPr>
    </w:p>
    <w:p w14:paraId="1BDFD8C0" w14:textId="77777777" w:rsidR="00200D22" w:rsidRDefault="00200D22" w:rsidP="00200D22">
      <w:pPr>
        <w:pStyle w:val="NoSpacing"/>
        <w:rPr>
          <w:rFonts w:cs="Times New Roman"/>
          <w:szCs w:val="24"/>
        </w:rPr>
      </w:pPr>
    </w:p>
    <w:p w14:paraId="7279C005" w14:textId="77777777" w:rsidR="00200D22" w:rsidRDefault="00200D22" w:rsidP="00200D22">
      <w:pPr>
        <w:pStyle w:val="NoSpacing"/>
        <w:rPr>
          <w:rFonts w:cs="Times New Roman"/>
          <w:szCs w:val="24"/>
        </w:rPr>
      </w:pPr>
    </w:p>
    <w:p w14:paraId="7A29BC7F" w14:textId="4866653D" w:rsidR="00200D22" w:rsidRDefault="00200D22" w:rsidP="00200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2023</w:t>
      </w:r>
    </w:p>
    <w:p w14:paraId="472CA362" w14:textId="14181549" w:rsidR="00CC3AF5" w:rsidRDefault="00CC3AF5" w:rsidP="00200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October 2026</w:t>
      </w:r>
    </w:p>
    <w:p w14:paraId="35013949" w14:textId="38ABDAE5" w:rsidR="00200D22" w:rsidRPr="00200D22" w:rsidRDefault="00200D22" w:rsidP="009139A6">
      <w:pPr>
        <w:pStyle w:val="NoSpacing"/>
        <w:rPr>
          <w:rFonts w:cs="Times New Roman"/>
          <w:szCs w:val="24"/>
        </w:rPr>
      </w:pPr>
    </w:p>
    <w:sectPr w:rsidR="00200D22" w:rsidRPr="00200D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B9FDD" w14:textId="77777777" w:rsidR="00187538" w:rsidRDefault="00187538" w:rsidP="009139A6">
      <w:r>
        <w:separator/>
      </w:r>
    </w:p>
  </w:endnote>
  <w:endnote w:type="continuationSeparator" w:id="0">
    <w:p w14:paraId="14821306" w14:textId="77777777" w:rsidR="00187538" w:rsidRDefault="001875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D43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34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60E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62FA1" w14:textId="77777777" w:rsidR="00187538" w:rsidRDefault="00187538" w:rsidP="009139A6">
      <w:r>
        <w:separator/>
      </w:r>
    </w:p>
  </w:footnote>
  <w:footnote w:type="continuationSeparator" w:id="0">
    <w:p w14:paraId="5B492027" w14:textId="77777777" w:rsidR="00187538" w:rsidRDefault="001875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26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A2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4E5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22"/>
    <w:rsid w:val="000666E0"/>
    <w:rsid w:val="00187538"/>
    <w:rsid w:val="001D1CE2"/>
    <w:rsid w:val="001F5B28"/>
    <w:rsid w:val="00200D22"/>
    <w:rsid w:val="002510B7"/>
    <w:rsid w:val="003022AF"/>
    <w:rsid w:val="0053588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3AF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25FC3"/>
  <w15:chartTrackingRefBased/>
  <w15:docId w15:val="{F153D397-836A-47B7-BDFB-A5D663DD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3A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3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2023-05-28T18:50:00Z</dcterms:created>
  <dcterms:modified xsi:type="dcterms:W3CDTF">2026-10-09T09:50:00Z</dcterms:modified>
</cp:coreProperties>
</file>