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7DE70A" w14:textId="77777777" w:rsidR="005657B6" w:rsidRDefault="005657B6" w:rsidP="005657B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John COPYN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fl.1483)</w:t>
      </w:r>
    </w:p>
    <w:p w14:paraId="0A153E55" w14:textId="77777777" w:rsidR="005657B6" w:rsidRDefault="005657B6" w:rsidP="005657B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of </w:t>
      </w:r>
      <w:proofErr w:type="spellStart"/>
      <w:r>
        <w:rPr>
          <w:rFonts w:cs="Times New Roman"/>
          <w:szCs w:val="24"/>
        </w:rPr>
        <w:t>Gestingthorpe</w:t>
      </w:r>
      <w:proofErr w:type="spellEnd"/>
      <w:r>
        <w:rPr>
          <w:rFonts w:cs="Times New Roman"/>
          <w:szCs w:val="24"/>
        </w:rPr>
        <w:t>, Essex. Husbandman.</w:t>
      </w:r>
    </w:p>
    <w:p w14:paraId="6C04F23B" w14:textId="77777777" w:rsidR="005657B6" w:rsidRDefault="005657B6" w:rsidP="005657B6">
      <w:pPr>
        <w:pStyle w:val="NoSpacing"/>
        <w:jc w:val="both"/>
        <w:rPr>
          <w:rFonts w:cs="Times New Roman"/>
          <w:szCs w:val="24"/>
        </w:rPr>
      </w:pPr>
    </w:p>
    <w:p w14:paraId="14CDB9D9" w14:textId="77777777" w:rsidR="005657B6" w:rsidRDefault="005657B6" w:rsidP="005657B6">
      <w:pPr>
        <w:pStyle w:val="NoSpacing"/>
        <w:jc w:val="both"/>
        <w:rPr>
          <w:rFonts w:cs="Times New Roman"/>
          <w:szCs w:val="24"/>
        </w:rPr>
      </w:pPr>
    </w:p>
    <w:p w14:paraId="335F696A" w14:textId="77777777" w:rsidR="005657B6" w:rsidRDefault="005657B6" w:rsidP="005657B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1483</w:t>
      </w:r>
      <w:r>
        <w:rPr>
          <w:rFonts w:cs="Times New Roman"/>
          <w:szCs w:val="24"/>
        </w:rPr>
        <w:tab/>
        <w:t xml:space="preserve">William Park, junior(q.v.), and Richard </w:t>
      </w:r>
      <w:proofErr w:type="spellStart"/>
      <w:r>
        <w:rPr>
          <w:rFonts w:cs="Times New Roman"/>
          <w:szCs w:val="24"/>
        </w:rPr>
        <w:t>Reyner</w:t>
      </w:r>
      <w:proofErr w:type="spellEnd"/>
      <w:r>
        <w:rPr>
          <w:rFonts w:cs="Times New Roman"/>
          <w:szCs w:val="24"/>
        </w:rPr>
        <w:t xml:space="preserve">(q.v.) brought a plaint of debt </w:t>
      </w:r>
    </w:p>
    <w:p w14:paraId="6E5BC818" w14:textId="77777777" w:rsidR="005657B6" w:rsidRDefault="005657B6" w:rsidP="005657B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against him.</w:t>
      </w:r>
    </w:p>
    <w:p w14:paraId="52183096" w14:textId="77777777" w:rsidR="005657B6" w:rsidRDefault="005657B6" w:rsidP="005657B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</w:t>
      </w:r>
      <w:hyperlink r:id="rId6" w:history="1">
        <w:r>
          <w:rPr>
            <w:rStyle w:val="Hyperlink"/>
            <w:rFonts w:cs="Times New Roman"/>
            <w:szCs w:val="24"/>
          </w:rPr>
          <w:t xml:space="preserve">http://aalt.law.uh.edu/Indices/CP40Indices/CP40no883Pl.htm  </w:t>
        </w:r>
      </w:hyperlink>
      <w:r>
        <w:rPr>
          <w:rFonts w:cs="Times New Roman"/>
          <w:szCs w:val="24"/>
        </w:rPr>
        <w:t>)</w:t>
      </w:r>
    </w:p>
    <w:p w14:paraId="050CCBAE" w14:textId="77777777" w:rsidR="005657B6" w:rsidRDefault="005657B6" w:rsidP="005657B6">
      <w:pPr>
        <w:pStyle w:val="NoSpacing"/>
        <w:jc w:val="both"/>
        <w:rPr>
          <w:rFonts w:cs="Times New Roman"/>
          <w:szCs w:val="24"/>
        </w:rPr>
      </w:pPr>
    </w:p>
    <w:p w14:paraId="56EE75E0" w14:textId="77777777" w:rsidR="005657B6" w:rsidRDefault="005657B6" w:rsidP="005657B6">
      <w:pPr>
        <w:pStyle w:val="NoSpacing"/>
        <w:jc w:val="both"/>
        <w:rPr>
          <w:rFonts w:cs="Times New Roman"/>
          <w:szCs w:val="24"/>
        </w:rPr>
      </w:pPr>
    </w:p>
    <w:p w14:paraId="152CFDE6" w14:textId="77777777" w:rsidR="005657B6" w:rsidRDefault="005657B6" w:rsidP="005657B6">
      <w:pPr>
        <w:pStyle w:val="NoSpacing"/>
        <w:jc w:val="both"/>
        <w:rPr>
          <w:rFonts w:cs="Times New Roman"/>
          <w:szCs w:val="24"/>
        </w:rPr>
      </w:pPr>
      <w:r>
        <w:rPr>
          <w:rFonts w:cs="Times New Roman"/>
          <w:szCs w:val="24"/>
        </w:rPr>
        <w:t>14 October 2022</w:t>
      </w:r>
    </w:p>
    <w:p w14:paraId="30F971B1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1C8BCE" w14:textId="77777777" w:rsidR="005657B6" w:rsidRDefault="005657B6" w:rsidP="009139A6">
      <w:r>
        <w:separator/>
      </w:r>
    </w:p>
  </w:endnote>
  <w:endnote w:type="continuationSeparator" w:id="0">
    <w:p w14:paraId="1AC60309" w14:textId="77777777" w:rsidR="005657B6" w:rsidRDefault="005657B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FBB3DB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F570825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22C7C3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C8B6AAA" w14:textId="77777777" w:rsidR="005657B6" w:rsidRDefault="005657B6" w:rsidP="009139A6">
      <w:r>
        <w:separator/>
      </w:r>
    </w:p>
  </w:footnote>
  <w:footnote w:type="continuationSeparator" w:id="0">
    <w:p w14:paraId="69A92BD2" w14:textId="77777777" w:rsidR="005657B6" w:rsidRDefault="005657B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27B51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6964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6EA467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57B6"/>
    <w:rsid w:val="000666E0"/>
    <w:rsid w:val="002510B7"/>
    <w:rsid w:val="005657B6"/>
    <w:rsid w:val="005C130B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4F6858C"/>
  <w15:chartTrackingRefBased/>
  <w15:docId w15:val="{067D3968-D5BD-49C0-AA10-C9C5E2D99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657B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45</Words>
  <Characters>260</Characters>
  <Application>Microsoft Office Word</Application>
  <DocSecurity>0</DocSecurity>
  <Lines>2</Lines>
  <Paragraphs>1</Paragraphs>
  <ScaleCrop>false</ScaleCrop>
  <Company/>
  <LinksUpToDate>false</LinksUpToDate>
  <CharactersWithSpaces>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2022-12-10T07:47:00Z</dcterms:created>
  <dcterms:modified xsi:type="dcterms:W3CDTF">2022-12-10T07:48:00Z</dcterms:modified>
</cp:coreProperties>
</file>