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6A4D3" w14:textId="77777777" w:rsidR="00373A34" w:rsidRDefault="00373A34" w:rsidP="00373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COPYN</w:t>
      </w:r>
      <w:r>
        <w:rPr>
          <w:rFonts w:ascii="Times New Roman" w:hAnsi="Times New Roman" w:cs="Times New Roman"/>
        </w:rPr>
        <w:t xml:space="preserve">       (fl.1483)</w:t>
      </w:r>
    </w:p>
    <w:p w14:paraId="5BADF3D7" w14:textId="77777777" w:rsidR="00373A34" w:rsidRDefault="00373A34" w:rsidP="00373A34">
      <w:pPr>
        <w:rPr>
          <w:rFonts w:ascii="Times New Roman" w:hAnsi="Times New Roman" w:cs="Times New Roman"/>
        </w:rPr>
      </w:pPr>
    </w:p>
    <w:p w14:paraId="3B7059FE" w14:textId="77777777" w:rsidR="00373A34" w:rsidRDefault="00373A34" w:rsidP="00373A34">
      <w:pPr>
        <w:rPr>
          <w:rFonts w:ascii="Times New Roman" w:hAnsi="Times New Roman" w:cs="Times New Roman"/>
        </w:rPr>
      </w:pPr>
    </w:p>
    <w:p w14:paraId="60394BC6" w14:textId="77777777" w:rsidR="00373A34" w:rsidRDefault="00373A34" w:rsidP="00373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Joan </w:t>
      </w:r>
      <w:proofErr w:type="spellStart"/>
      <w:r>
        <w:rPr>
          <w:rFonts w:ascii="Times New Roman" w:hAnsi="Times New Roman" w:cs="Times New Roman"/>
        </w:rPr>
        <w:t>Venablys</w:t>
      </w:r>
      <w:proofErr w:type="spellEnd"/>
      <w:r>
        <w:rPr>
          <w:rFonts w:ascii="Times New Roman" w:hAnsi="Times New Roman" w:cs="Times New Roman"/>
        </w:rPr>
        <w:t xml:space="preserve"> of Castle </w:t>
      </w:r>
      <w:proofErr w:type="spellStart"/>
      <w:r>
        <w:rPr>
          <w:rFonts w:ascii="Times New Roman" w:hAnsi="Times New Roman" w:cs="Times New Roman"/>
        </w:rPr>
        <w:t>Hedingham</w:t>
      </w:r>
      <w:proofErr w:type="spellEnd"/>
      <w:r>
        <w:rPr>
          <w:rFonts w:ascii="Times New Roman" w:hAnsi="Times New Roman" w:cs="Times New Roman"/>
        </w:rPr>
        <w:t>,</w:t>
      </w:r>
    </w:p>
    <w:p w14:paraId="111CD75B" w14:textId="3B759C2E" w:rsidR="00373A34" w:rsidRDefault="00373A34" w:rsidP="00373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</w:t>
      </w:r>
      <w:r>
        <w:rPr>
          <w:rFonts w:ascii="Times New Roman" w:hAnsi="Times New Roman" w:cs="Times New Roman"/>
        </w:rPr>
        <w:t>(q.v.)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14:paraId="1A7E6B2B" w14:textId="77777777" w:rsidR="00373A34" w:rsidRDefault="00373A34" w:rsidP="00373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EE2116E" w14:textId="77777777" w:rsidR="00373A34" w:rsidRDefault="00373A34" w:rsidP="00373A34">
      <w:pPr>
        <w:rPr>
          <w:rFonts w:ascii="Times New Roman" w:hAnsi="Times New Roman" w:cs="Times New Roman"/>
        </w:rPr>
      </w:pPr>
    </w:p>
    <w:p w14:paraId="41C3ADBC" w14:textId="77777777" w:rsidR="00373A34" w:rsidRDefault="00373A34" w:rsidP="00373A34">
      <w:pPr>
        <w:rPr>
          <w:rFonts w:ascii="Times New Roman" w:hAnsi="Times New Roman" w:cs="Times New Roman"/>
        </w:rPr>
      </w:pPr>
    </w:p>
    <w:p w14:paraId="0AECDA0B" w14:textId="77777777" w:rsidR="00373A34" w:rsidRDefault="00373A34" w:rsidP="00373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2019</w:t>
      </w:r>
    </w:p>
    <w:p w14:paraId="0DC01C06" w14:textId="77777777" w:rsidR="006B2F86" w:rsidRPr="00E71FC3" w:rsidRDefault="00373A34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FB38D" w14:textId="77777777" w:rsidR="00373A34" w:rsidRDefault="00373A34" w:rsidP="00E71FC3">
      <w:r>
        <w:separator/>
      </w:r>
    </w:p>
  </w:endnote>
  <w:endnote w:type="continuationSeparator" w:id="0">
    <w:p w14:paraId="0875BDA5" w14:textId="77777777" w:rsidR="00373A34" w:rsidRDefault="00373A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C52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FD132" w14:textId="77777777" w:rsidR="00373A34" w:rsidRDefault="00373A34" w:rsidP="00E71FC3">
      <w:r>
        <w:separator/>
      </w:r>
    </w:p>
  </w:footnote>
  <w:footnote w:type="continuationSeparator" w:id="0">
    <w:p w14:paraId="4F4778F1" w14:textId="77777777" w:rsidR="00373A34" w:rsidRDefault="00373A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34"/>
    <w:rsid w:val="001A7C09"/>
    <w:rsid w:val="00373A3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9C9F3"/>
  <w15:chartTrackingRefBased/>
  <w15:docId w15:val="{515B8DBA-F1D9-4F72-AFF8-477A6457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73A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2019-10-04T20:55:00Z</dcterms:created>
  <dcterms:modified xsi:type="dcterms:W3CDTF">2019-10-04T20:55:00Z</dcterms:modified>
</cp:coreProperties>
</file>