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A9673" w14:textId="77777777" w:rsidR="00EC14D1" w:rsidRDefault="00EC14D1" w:rsidP="00EC1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COPULL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fl.1470-6)</w:t>
      </w:r>
    </w:p>
    <w:p w14:paraId="429A61A4" w14:textId="77777777" w:rsidR="00EC14D1" w:rsidRDefault="00EC14D1" w:rsidP="00EC1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Ridlington</w:t>
      </w:r>
      <w:proofErr w:type="spellEnd"/>
      <w:r>
        <w:rPr>
          <w:rFonts w:cs="Times New Roman"/>
          <w:szCs w:val="24"/>
        </w:rPr>
        <w:t>, Norfolk.</w:t>
      </w:r>
    </w:p>
    <w:p w14:paraId="37A09C55" w14:textId="77777777" w:rsidR="00EC14D1" w:rsidRDefault="00EC14D1" w:rsidP="00EC14D1">
      <w:pPr>
        <w:pStyle w:val="NoSpacing"/>
        <w:rPr>
          <w:rFonts w:cs="Times New Roman"/>
          <w:szCs w:val="24"/>
        </w:rPr>
      </w:pPr>
    </w:p>
    <w:p w14:paraId="279A4052" w14:textId="77777777" w:rsidR="00EC14D1" w:rsidRDefault="00EC14D1" w:rsidP="00EC14D1">
      <w:pPr>
        <w:pStyle w:val="NoSpacing"/>
        <w:rPr>
          <w:rFonts w:cs="Times New Roman"/>
          <w:szCs w:val="24"/>
        </w:rPr>
      </w:pPr>
    </w:p>
    <w:p w14:paraId="63A262A7" w14:textId="77777777" w:rsidR="00EC14D1" w:rsidRDefault="00EC14D1" w:rsidP="00EC1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He became Rector.</w:t>
      </w:r>
    </w:p>
    <w:p w14:paraId="67AF8AD7" w14:textId="77777777" w:rsidR="00EC14D1" w:rsidRDefault="00EC14D1" w:rsidP="00EC14D1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46E42B4" w14:textId="77777777" w:rsidR="00EC14D1" w:rsidRDefault="00EC14D1" w:rsidP="00EC14D1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62-4,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2501E31C" w14:textId="77777777" w:rsidR="00EC14D1" w:rsidRDefault="00EC14D1" w:rsidP="00EC14D1">
      <w:pPr>
        <w:pStyle w:val="NoSpacing"/>
        <w:rPr>
          <w:rFonts w:cs="Times New Roman"/>
          <w:szCs w:val="24"/>
        </w:rPr>
      </w:pPr>
    </w:p>
    <w:p w14:paraId="54727C57" w14:textId="77777777" w:rsidR="00EC14D1" w:rsidRDefault="00EC14D1" w:rsidP="00EC14D1">
      <w:pPr>
        <w:pStyle w:val="NoSpacing"/>
        <w:rPr>
          <w:rFonts w:cs="Times New Roman"/>
          <w:szCs w:val="24"/>
        </w:rPr>
      </w:pPr>
    </w:p>
    <w:p w14:paraId="47190746" w14:textId="77777777" w:rsidR="00EC14D1" w:rsidRDefault="00EC14D1" w:rsidP="00EC14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46A0DE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B23A" w14:textId="77777777" w:rsidR="00EC14D1" w:rsidRDefault="00EC14D1" w:rsidP="009139A6">
      <w:r>
        <w:separator/>
      </w:r>
    </w:p>
  </w:endnote>
  <w:endnote w:type="continuationSeparator" w:id="0">
    <w:p w14:paraId="4E7A885A" w14:textId="77777777" w:rsidR="00EC14D1" w:rsidRDefault="00EC14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90D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6ED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1FD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1F0B" w14:textId="77777777" w:rsidR="00EC14D1" w:rsidRDefault="00EC14D1" w:rsidP="009139A6">
      <w:r>
        <w:separator/>
      </w:r>
    </w:p>
  </w:footnote>
  <w:footnote w:type="continuationSeparator" w:id="0">
    <w:p w14:paraId="75898AEF" w14:textId="77777777" w:rsidR="00EC14D1" w:rsidRDefault="00EC14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B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79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49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D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14D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35C50"/>
  <w15:chartTrackingRefBased/>
  <w15:docId w15:val="{27B3CC02-93C8-4367-98AE-FBD80B82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2024-01-30T20:19:00Z</dcterms:created>
  <dcterms:modified xsi:type="dcterms:W3CDTF">2024-01-30T20:20:00Z</dcterms:modified>
</cp:coreProperties>
</file>