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3B739" w14:textId="77777777" w:rsidR="004A751D" w:rsidRDefault="004A751D" w:rsidP="004A751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William COPULDYK</w:t>
      </w:r>
      <w:r>
        <w:rPr>
          <w:rFonts w:cs="Times New Roman"/>
          <w:szCs w:val="24"/>
          <w:lang w:val="en-GB"/>
        </w:rPr>
        <w:t xml:space="preserve">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d.ca.1428)</w:t>
      </w:r>
    </w:p>
    <w:p w14:paraId="70B8C5B1" w14:textId="77777777" w:rsidR="004A751D" w:rsidRDefault="004A751D" w:rsidP="004A751D">
      <w:pPr>
        <w:pStyle w:val="NoSpacing"/>
        <w:rPr>
          <w:rFonts w:cs="Times New Roman"/>
          <w:szCs w:val="24"/>
          <w:lang w:val="en-GB"/>
        </w:rPr>
      </w:pPr>
    </w:p>
    <w:p w14:paraId="7B851C25" w14:textId="77777777" w:rsidR="004A751D" w:rsidRDefault="004A751D" w:rsidP="004A751D">
      <w:pPr>
        <w:pStyle w:val="NoSpacing"/>
        <w:rPr>
          <w:rFonts w:cs="Times New Roman"/>
          <w:szCs w:val="24"/>
          <w:lang w:val="en-GB"/>
        </w:rPr>
      </w:pPr>
    </w:p>
    <w:p w14:paraId="3C95B998" w14:textId="77777777" w:rsidR="004A751D" w:rsidRDefault="004A751D" w:rsidP="004A751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  8 Feb.1428</w:t>
      </w:r>
      <w:r>
        <w:rPr>
          <w:rFonts w:cs="Times New Roman"/>
          <w:szCs w:val="24"/>
          <w:lang w:val="en-GB"/>
        </w:rPr>
        <w:tab/>
        <w:t xml:space="preserve">Writ of diem </w:t>
      </w:r>
      <w:proofErr w:type="spellStart"/>
      <w:r>
        <w:rPr>
          <w:rFonts w:cs="Times New Roman"/>
          <w:szCs w:val="24"/>
          <w:lang w:val="en-GB"/>
        </w:rPr>
        <w:t>clausit</w:t>
      </w:r>
      <w:proofErr w:type="spellEnd"/>
      <w:r>
        <w:rPr>
          <w:rFonts w:cs="Times New Roman"/>
          <w:szCs w:val="24"/>
          <w:lang w:val="en-GB"/>
        </w:rPr>
        <w:t xml:space="preserve"> extremum to the Escheator of Norfolk and Suffolk.</w:t>
      </w:r>
    </w:p>
    <w:p w14:paraId="56FDC353" w14:textId="77777777" w:rsidR="004A751D" w:rsidRDefault="004A751D" w:rsidP="004A751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A73045">
          <w:rPr>
            <w:rStyle w:val="Hyperlink"/>
            <w:rFonts w:cs="Times New Roman"/>
            <w:szCs w:val="24"/>
            <w:lang w:val="en-GB"/>
          </w:rPr>
          <w:t>https://waalt.uh.edu/index.php/CP40/618:_A-J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603B2F73" w14:textId="77777777" w:rsidR="004A751D" w:rsidRDefault="004A751D" w:rsidP="004A751D">
      <w:pPr>
        <w:pStyle w:val="NoSpacing"/>
        <w:rPr>
          <w:rFonts w:cs="Times New Roman"/>
          <w:szCs w:val="24"/>
          <w:lang w:val="en-GB"/>
        </w:rPr>
      </w:pPr>
    </w:p>
    <w:p w14:paraId="599848FC" w14:textId="77777777" w:rsidR="004A751D" w:rsidRDefault="004A751D" w:rsidP="004A751D">
      <w:pPr>
        <w:pStyle w:val="NoSpacing"/>
        <w:rPr>
          <w:rFonts w:cs="Times New Roman"/>
          <w:szCs w:val="24"/>
          <w:lang w:val="en-GB"/>
        </w:rPr>
      </w:pPr>
    </w:p>
    <w:p w14:paraId="4234CF34" w14:textId="77777777" w:rsidR="004A751D" w:rsidRDefault="004A751D" w:rsidP="004A751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25 March 2024</w:t>
      </w:r>
    </w:p>
    <w:p w14:paraId="7E775C5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AEFA3" w14:textId="77777777" w:rsidR="004A751D" w:rsidRDefault="004A751D" w:rsidP="009139A6">
      <w:r>
        <w:separator/>
      </w:r>
    </w:p>
  </w:endnote>
  <w:endnote w:type="continuationSeparator" w:id="0">
    <w:p w14:paraId="683C3D8C" w14:textId="77777777" w:rsidR="004A751D" w:rsidRDefault="004A751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7381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1134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1017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0B1D5" w14:textId="77777777" w:rsidR="004A751D" w:rsidRDefault="004A751D" w:rsidP="009139A6">
      <w:r>
        <w:separator/>
      </w:r>
    </w:p>
  </w:footnote>
  <w:footnote w:type="continuationSeparator" w:id="0">
    <w:p w14:paraId="3FB1405D" w14:textId="77777777" w:rsidR="004A751D" w:rsidRDefault="004A751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1B84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16B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617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51D"/>
    <w:rsid w:val="000666E0"/>
    <w:rsid w:val="002510B7"/>
    <w:rsid w:val="00270799"/>
    <w:rsid w:val="004A751D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A1C81"/>
  <w15:chartTrackingRefBased/>
  <w15:docId w15:val="{CC3BBC04-E793-402C-B983-759A5048E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A75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18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2024-03-25T11:41:00Z</dcterms:created>
  <dcterms:modified xsi:type="dcterms:W3CDTF">2024-03-25T11:42:00Z</dcterms:modified>
</cp:coreProperties>
</file>