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CE282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COPULDEYK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09A5AD7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9B93C5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809FBE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2C7D1830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5615ACF2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Holand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 the city of Lincoln, the taxes of a fifteenth and a tenth.</w:t>
      </w:r>
    </w:p>
    <w:p w14:paraId="1898B302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35180734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D9278F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F98B4" w14:textId="77777777" w:rsidR="0051342D" w:rsidRDefault="0051342D" w:rsidP="00513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p w14:paraId="0521FF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2F322" w14:textId="77777777" w:rsidR="0051342D" w:rsidRDefault="0051342D" w:rsidP="009139A6">
      <w:r>
        <w:separator/>
      </w:r>
    </w:p>
  </w:endnote>
  <w:endnote w:type="continuationSeparator" w:id="0">
    <w:p w14:paraId="4F6375DD" w14:textId="77777777" w:rsidR="0051342D" w:rsidRDefault="005134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17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790C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C63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C66A" w14:textId="77777777" w:rsidR="0051342D" w:rsidRDefault="0051342D" w:rsidP="009139A6">
      <w:r>
        <w:separator/>
      </w:r>
    </w:p>
  </w:footnote>
  <w:footnote w:type="continuationSeparator" w:id="0">
    <w:p w14:paraId="47E956CF" w14:textId="77777777" w:rsidR="0051342D" w:rsidRDefault="005134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801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F3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3BF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2D"/>
    <w:rsid w:val="000666E0"/>
    <w:rsid w:val="002510B7"/>
    <w:rsid w:val="0051342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8D5DE"/>
  <w15:chartTrackingRefBased/>
  <w15:docId w15:val="{444173F8-6513-47EE-8A34-6F422F73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2021-11-07T21:15:00Z</dcterms:created>
  <dcterms:modified xsi:type="dcterms:W3CDTF">2021-11-07T21:16:00Z</dcterms:modified>
</cp:coreProperties>
</file>