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C2C" w:rsidRDefault="00406C2C" w:rsidP="00406C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COPULAND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406C2C" w:rsidRDefault="00314FCB" w:rsidP="00406C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Louth</w:t>
      </w:r>
      <w:bookmarkStart w:id="0" w:name="_GoBack"/>
      <w:bookmarkEnd w:id="0"/>
      <w:r w:rsidR="00406C2C">
        <w:rPr>
          <w:rFonts w:ascii="Times New Roman" w:hAnsi="Times New Roman" w:cs="Times New Roman"/>
          <w:sz w:val="24"/>
          <w:szCs w:val="24"/>
        </w:rPr>
        <w:t>, Lincolnshire.</w:t>
      </w:r>
    </w:p>
    <w:p w:rsidR="00406C2C" w:rsidRDefault="00406C2C" w:rsidP="00406C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6C2C" w:rsidRDefault="00406C2C" w:rsidP="00406C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6C2C" w:rsidRDefault="00406C2C" w:rsidP="00406C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Louth into the</w:t>
      </w:r>
    </w:p>
    <w:p w:rsidR="00406C2C" w:rsidRDefault="00406C2C" w:rsidP="00406C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Kyme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406C2C" w:rsidRDefault="00406C2C" w:rsidP="00406C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24-9)</w:t>
      </w:r>
    </w:p>
    <w:p w:rsidR="00406C2C" w:rsidRDefault="00406C2C" w:rsidP="00406C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6C2C" w:rsidRDefault="00406C2C" w:rsidP="00406C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06C2C" w:rsidRDefault="00406C2C" w:rsidP="00406C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January 2016</w:t>
      </w:r>
    </w:p>
    <w:sectPr w:rsidR="00DD5B8A" w:rsidRPr="00406C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C2C" w:rsidRDefault="00406C2C" w:rsidP="00564E3C">
      <w:pPr>
        <w:spacing w:after="0" w:line="240" w:lineRule="auto"/>
      </w:pPr>
      <w:r>
        <w:separator/>
      </w:r>
    </w:p>
  </w:endnote>
  <w:endnote w:type="continuationSeparator" w:id="0">
    <w:p w:rsidR="00406C2C" w:rsidRDefault="00406C2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06C2C">
      <w:rPr>
        <w:rFonts w:ascii="Times New Roman" w:hAnsi="Times New Roman" w:cs="Times New Roman"/>
        <w:noProof/>
        <w:sz w:val="24"/>
        <w:szCs w:val="24"/>
      </w:rPr>
      <w:t>13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C2C" w:rsidRDefault="00406C2C" w:rsidP="00564E3C">
      <w:pPr>
        <w:spacing w:after="0" w:line="240" w:lineRule="auto"/>
      </w:pPr>
      <w:r>
        <w:separator/>
      </w:r>
    </w:p>
  </w:footnote>
  <w:footnote w:type="continuationSeparator" w:id="0">
    <w:p w:rsidR="00406C2C" w:rsidRDefault="00406C2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C2C"/>
    <w:rsid w:val="00314FCB"/>
    <w:rsid w:val="00372DC6"/>
    <w:rsid w:val="00406C2C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B7709"/>
  <w15:chartTrackingRefBased/>
  <w15:docId w15:val="{9377BC13-0001-40B2-902A-63B0C9A3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2016-01-13T21:59:00Z</dcterms:created>
  <dcterms:modified xsi:type="dcterms:W3CDTF">2016-01-13T22:00:00Z</dcterms:modified>
</cp:coreProperties>
</file>