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83EAD" w14:textId="77777777" w:rsidR="00681171" w:rsidRDefault="00681171" w:rsidP="00681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COPTOO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1692A5E" w14:textId="77777777" w:rsidR="00681171" w:rsidRDefault="00681171" w:rsidP="00681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Ryhall</w:t>
      </w:r>
      <w:proofErr w:type="spellEnd"/>
      <w:r>
        <w:rPr>
          <w:rFonts w:ascii="Times New Roman" w:hAnsi="Times New Roman" w:cs="Times New Roman"/>
          <w:sz w:val="24"/>
          <w:szCs w:val="24"/>
        </w:rPr>
        <w:t>, Rutland.</w:t>
      </w:r>
    </w:p>
    <w:p w14:paraId="4A8B48D7" w14:textId="77777777" w:rsidR="00681171" w:rsidRDefault="00681171" w:rsidP="00681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64123" w14:textId="77777777" w:rsidR="00681171" w:rsidRDefault="00681171" w:rsidP="00681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DBE2C" w14:textId="77777777" w:rsidR="00681171" w:rsidRDefault="00681171" w:rsidP="00681171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Rutland the tax of a fifteenth and a tenth granted to the King at the last Parliament.</w:t>
      </w:r>
    </w:p>
    <w:p w14:paraId="07656B64" w14:textId="77777777" w:rsidR="00681171" w:rsidRDefault="00681171" w:rsidP="00681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58D580CB" w14:textId="77777777" w:rsidR="00681171" w:rsidRDefault="00681171" w:rsidP="00681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ABEB2" w14:textId="77777777" w:rsidR="00681171" w:rsidRDefault="00681171" w:rsidP="00681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26910" w14:textId="77777777" w:rsidR="00681171" w:rsidRDefault="00681171" w:rsidP="00681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4CA9812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3DB77" w14:textId="77777777" w:rsidR="00681171" w:rsidRDefault="00681171" w:rsidP="009139A6">
      <w:r>
        <w:separator/>
      </w:r>
    </w:p>
  </w:endnote>
  <w:endnote w:type="continuationSeparator" w:id="0">
    <w:p w14:paraId="705A985D" w14:textId="77777777" w:rsidR="00681171" w:rsidRDefault="006811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23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1378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FA6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D9B1A" w14:textId="77777777" w:rsidR="00681171" w:rsidRDefault="00681171" w:rsidP="009139A6">
      <w:r>
        <w:separator/>
      </w:r>
    </w:p>
  </w:footnote>
  <w:footnote w:type="continuationSeparator" w:id="0">
    <w:p w14:paraId="41A74C3D" w14:textId="77777777" w:rsidR="00681171" w:rsidRDefault="006811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DA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35D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6F7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71"/>
    <w:rsid w:val="000666E0"/>
    <w:rsid w:val="002510B7"/>
    <w:rsid w:val="005C130B"/>
    <w:rsid w:val="0068117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8536E"/>
  <w15:chartTrackingRefBased/>
  <w15:docId w15:val="{48BD6F96-7C52-49CD-B7EB-F91D6A42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2021-05-30T20:00:00Z</dcterms:created>
  <dcterms:modified xsi:type="dcterms:W3CDTF">2021-05-30T20:00:00Z</dcterms:modified>
</cp:coreProperties>
</file>