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D46B6" w14:textId="77777777" w:rsidR="002948F6" w:rsidRDefault="002948F6" w:rsidP="002948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COPTO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fl.1407)</w:t>
      </w:r>
    </w:p>
    <w:p w14:paraId="378E96B9" w14:textId="77777777" w:rsidR="002948F6" w:rsidRDefault="002948F6" w:rsidP="002948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Ryhall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439128B" w14:textId="77777777" w:rsidR="002948F6" w:rsidRDefault="002948F6" w:rsidP="002948F6">
      <w:pPr>
        <w:rPr>
          <w:rFonts w:ascii="Times New Roman" w:hAnsi="Times New Roman" w:cs="Times New Roman"/>
          <w:sz w:val="24"/>
          <w:szCs w:val="24"/>
        </w:rPr>
      </w:pPr>
    </w:p>
    <w:p w14:paraId="4C894872" w14:textId="77777777" w:rsidR="002948F6" w:rsidRDefault="002948F6" w:rsidP="002948F6">
      <w:pPr>
        <w:rPr>
          <w:rFonts w:ascii="Times New Roman" w:hAnsi="Times New Roman" w:cs="Times New Roman"/>
          <w:sz w:val="24"/>
          <w:szCs w:val="24"/>
        </w:rPr>
      </w:pPr>
    </w:p>
    <w:p w14:paraId="49AD1142" w14:textId="77777777" w:rsidR="002948F6" w:rsidRDefault="002948F6" w:rsidP="002948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Dec.1407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from all cities, boroughs and</w:t>
      </w:r>
    </w:p>
    <w:p w14:paraId="0F7BF4A2" w14:textId="77777777" w:rsidR="002948F6" w:rsidRDefault="002948F6" w:rsidP="002948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towns and from all secular lords of towns and other lay persons having goods</w:t>
      </w:r>
    </w:p>
    <w:p w14:paraId="2164B4A8" w14:textId="77777777" w:rsidR="002948F6" w:rsidRDefault="002948F6" w:rsidP="002948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possessions and from others both great and small in Rutland </w:t>
      </w:r>
      <w:proofErr w:type="gramStart"/>
      <w:r>
        <w:rPr>
          <w:rFonts w:ascii="Times New Roman" w:hAnsi="Times New Roman" w:cs="Times New Roman"/>
          <w:sz w:val="24"/>
          <w:szCs w:val="24"/>
        </w:rPr>
        <w:t>and also</w:t>
      </w:r>
      <w:proofErr w:type="gramEnd"/>
    </w:p>
    <w:p w14:paraId="2F7367A6" w14:textId="77777777" w:rsidR="002948F6" w:rsidRDefault="002948F6" w:rsidP="002948F6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 ecclesiastical persons, taxes of the fifteenth and the tenth granted to the King at the last Parliament.</w:t>
      </w:r>
    </w:p>
    <w:p w14:paraId="795C243E" w14:textId="77777777" w:rsidR="002948F6" w:rsidRDefault="002948F6" w:rsidP="002948F6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1405-13 p.92)</w:t>
      </w:r>
    </w:p>
    <w:p w14:paraId="5EE74FAA" w14:textId="77777777" w:rsidR="002948F6" w:rsidRDefault="002948F6" w:rsidP="002948F6">
      <w:pPr>
        <w:rPr>
          <w:rFonts w:ascii="Times New Roman" w:hAnsi="Times New Roman" w:cs="Times New Roman"/>
          <w:sz w:val="24"/>
          <w:szCs w:val="24"/>
        </w:rPr>
      </w:pPr>
    </w:p>
    <w:p w14:paraId="6AE81162" w14:textId="77777777" w:rsidR="002948F6" w:rsidRDefault="002948F6" w:rsidP="002948F6">
      <w:pPr>
        <w:rPr>
          <w:rFonts w:ascii="Times New Roman" w:hAnsi="Times New Roman" w:cs="Times New Roman"/>
          <w:sz w:val="24"/>
          <w:szCs w:val="24"/>
        </w:rPr>
      </w:pPr>
    </w:p>
    <w:p w14:paraId="63EFDAA1" w14:textId="77777777" w:rsidR="002948F6" w:rsidRDefault="002948F6" w:rsidP="002948F6">
      <w:pPr>
        <w:rPr>
          <w:rFonts w:ascii="Times New Roman" w:hAnsi="Times New Roman" w:cs="Times New Roman"/>
          <w:sz w:val="24"/>
          <w:szCs w:val="24"/>
        </w:rPr>
      </w:pPr>
    </w:p>
    <w:p w14:paraId="03A34069" w14:textId="77777777" w:rsidR="002948F6" w:rsidRDefault="002948F6" w:rsidP="002948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October 2021</w:t>
      </w:r>
    </w:p>
    <w:p w14:paraId="28EAC18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1B34C1" w14:textId="77777777" w:rsidR="002948F6" w:rsidRDefault="002948F6" w:rsidP="009139A6">
      <w:r>
        <w:separator/>
      </w:r>
    </w:p>
  </w:endnote>
  <w:endnote w:type="continuationSeparator" w:id="0">
    <w:p w14:paraId="621D8F37" w14:textId="77777777" w:rsidR="002948F6" w:rsidRDefault="002948F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3D92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D2F7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4E21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02711B" w14:textId="77777777" w:rsidR="002948F6" w:rsidRDefault="002948F6" w:rsidP="009139A6">
      <w:r>
        <w:separator/>
      </w:r>
    </w:p>
  </w:footnote>
  <w:footnote w:type="continuationSeparator" w:id="0">
    <w:p w14:paraId="624B1437" w14:textId="77777777" w:rsidR="002948F6" w:rsidRDefault="002948F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3FCA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E2BE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19FA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8F6"/>
    <w:rsid w:val="000666E0"/>
    <w:rsid w:val="002510B7"/>
    <w:rsid w:val="002948F6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D165C"/>
  <w15:chartTrackingRefBased/>
  <w15:docId w15:val="{1F942BDB-3059-4F0F-827B-0BAE84D17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48F6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64</Words>
  <Characters>369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2022-03-13T21:31:00Z</dcterms:created>
  <dcterms:modified xsi:type="dcterms:W3CDTF">2022-03-13T21:32:00Z</dcterms:modified>
</cp:coreProperties>
</file>