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57010" w14:textId="77777777" w:rsidR="00FE5C95" w:rsidRDefault="00FE5C95" w:rsidP="00FE5C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COPSTON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1FD90742" w14:textId="77777777" w:rsidR="00FE5C95" w:rsidRDefault="00FE5C95" w:rsidP="00FE5C95">
      <w:pPr>
        <w:pStyle w:val="NoSpacing"/>
        <w:rPr>
          <w:rFonts w:cs="Times New Roman"/>
          <w:szCs w:val="24"/>
        </w:rPr>
      </w:pPr>
    </w:p>
    <w:p w14:paraId="63F8229A" w14:textId="77777777" w:rsidR="00FE5C95" w:rsidRDefault="00FE5C95" w:rsidP="00FE5C95">
      <w:pPr>
        <w:pStyle w:val="NoSpacing"/>
        <w:rPr>
          <w:rFonts w:cs="Times New Roman"/>
          <w:szCs w:val="24"/>
        </w:rPr>
      </w:pPr>
    </w:p>
    <w:p w14:paraId="41544D8E" w14:textId="77777777" w:rsidR="00FE5C95" w:rsidRDefault="00FE5C95" w:rsidP="00FE5C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Cirencester into lands</w:t>
      </w:r>
    </w:p>
    <w:p w14:paraId="5A3011BB" w14:textId="77777777" w:rsidR="00FE5C95" w:rsidRDefault="00FE5C95" w:rsidP="00FE5C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Sir Edmund Hungerford(q.v.).</w:t>
      </w:r>
    </w:p>
    <w:p w14:paraId="01252847" w14:textId="77777777" w:rsidR="00FE5C95" w:rsidRDefault="00FE5C95" w:rsidP="00FE5C9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986CA25" w14:textId="77777777" w:rsidR="00FE5C95" w:rsidRDefault="00FE5C95" w:rsidP="00FE5C9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p.122)</w:t>
      </w:r>
    </w:p>
    <w:p w14:paraId="13059036" w14:textId="77777777" w:rsidR="00FE5C95" w:rsidRDefault="00FE5C95" w:rsidP="00FE5C95">
      <w:pPr>
        <w:pStyle w:val="NoSpacing"/>
        <w:rPr>
          <w:rFonts w:eastAsia="Times New Roman" w:cs="Times New Roman"/>
          <w:szCs w:val="24"/>
        </w:rPr>
      </w:pPr>
    </w:p>
    <w:p w14:paraId="577A3162" w14:textId="77777777" w:rsidR="00FE5C95" w:rsidRDefault="00FE5C95" w:rsidP="00FE5C95">
      <w:pPr>
        <w:pStyle w:val="NoSpacing"/>
        <w:rPr>
          <w:rFonts w:eastAsia="Times New Roman" w:cs="Times New Roman"/>
          <w:szCs w:val="24"/>
        </w:rPr>
      </w:pPr>
    </w:p>
    <w:p w14:paraId="05C562EC" w14:textId="77777777" w:rsidR="00FE5C95" w:rsidRDefault="00FE5C95" w:rsidP="00FE5C9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September 2023</w:t>
      </w:r>
    </w:p>
    <w:p w14:paraId="1BCD47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B1E0A" w14:textId="77777777" w:rsidR="00FE5C95" w:rsidRDefault="00FE5C95" w:rsidP="009139A6">
      <w:r>
        <w:separator/>
      </w:r>
    </w:p>
  </w:endnote>
  <w:endnote w:type="continuationSeparator" w:id="0">
    <w:p w14:paraId="5D637768" w14:textId="77777777" w:rsidR="00FE5C95" w:rsidRDefault="00FE5C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433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008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6F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57ADE" w14:textId="77777777" w:rsidR="00FE5C95" w:rsidRDefault="00FE5C95" w:rsidP="009139A6">
      <w:r>
        <w:separator/>
      </w:r>
    </w:p>
  </w:footnote>
  <w:footnote w:type="continuationSeparator" w:id="0">
    <w:p w14:paraId="4E83B535" w14:textId="77777777" w:rsidR="00FE5C95" w:rsidRDefault="00FE5C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91B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5FA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2EF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C9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DDC69"/>
  <w15:chartTrackingRefBased/>
  <w15:docId w15:val="{68191BC2-1B9E-4ECB-9BC3-A7471DF3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2023-09-17T19:41:00Z</dcterms:created>
  <dcterms:modified xsi:type="dcterms:W3CDTF">2023-09-17T19:41:00Z</dcterms:modified>
</cp:coreProperties>
</file>