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BE994" w14:textId="77777777" w:rsidR="001471B1" w:rsidRDefault="001471B1" w:rsidP="001471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COPSHEF</w:t>
      </w:r>
      <w:r>
        <w:rPr>
          <w:rFonts w:cs="Times New Roman"/>
          <w:szCs w:val="24"/>
        </w:rPr>
        <w:t xml:space="preserve"> 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fl.1410)</w:t>
      </w:r>
    </w:p>
    <w:p w14:paraId="1E6CA33E" w14:textId="77777777" w:rsidR="001471B1" w:rsidRDefault="001471B1" w:rsidP="001471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48BF3825" w14:textId="77777777" w:rsidR="001471B1" w:rsidRDefault="001471B1" w:rsidP="001471B1">
      <w:pPr>
        <w:pStyle w:val="NoSpacing"/>
        <w:rPr>
          <w:rFonts w:cs="Times New Roman"/>
          <w:szCs w:val="24"/>
        </w:rPr>
      </w:pPr>
    </w:p>
    <w:p w14:paraId="6AD9CD3D" w14:textId="77777777" w:rsidR="001471B1" w:rsidRDefault="001471B1" w:rsidP="001471B1">
      <w:pPr>
        <w:pStyle w:val="NoSpacing"/>
        <w:rPr>
          <w:rFonts w:cs="Times New Roman"/>
          <w:szCs w:val="24"/>
        </w:rPr>
      </w:pPr>
    </w:p>
    <w:p w14:paraId="40A38948" w14:textId="77777777" w:rsidR="001471B1" w:rsidRDefault="001471B1" w:rsidP="001471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Apr.1410</w:t>
      </w:r>
      <w:r>
        <w:rPr>
          <w:rFonts w:cs="Times New Roman"/>
          <w:szCs w:val="24"/>
        </w:rPr>
        <w:tab/>
        <w:t xml:space="preserve">John Drax, serjeant-at-arms(q.v.), was ordered to arrest him, John </w:t>
      </w:r>
      <w:proofErr w:type="spellStart"/>
      <w:r>
        <w:rPr>
          <w:rFonts w:cs="Times New Roman"/>
          <w:szCs w:val="24"/>
        </w:rPr>
        <w:t>Jolyff</w:t>
      </w:r>
      <w:proofErr w:type="spellEnd"/>
      <w:r>
        <w:rPr>
          <w:rFonts w:cs="Times New Roman"/>
          <w:szCs w:val="24"/>
        </w:rPr>
        <w:t>(q.v.)</w:t>
      </w:r>
    </w:p>
    <w:p w14:paraId="5CD66D31" w14:textId="77777777" w:rsidR="001471B1" w:rsidRDefault="001471B1" w:rsidP="001471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John </w:t>
      </w:r>
      <w:proofErr w:type="spellStart"/>
      <w:r>
        <w:rPr>
          <w:rFonts w:cs="Times New Roman"/>
          <w:szCs w:val="24"/>
        </w:rPr>
        <w:t>Cohithe</w:t>
      </w:r>
      <w:proofErr w:type="spellEnd"/>
      <w:r>
        <w:rPr>
          <w:rFonts w:cs="Times New Roman"/>
          <w:szCs w:val="24"/>
        </w:rPr>
        <w:t>(q.v.</w:t>
      </w:r>
      <w:proofErr w:type="gramStart"/>
      <w:r>
        <w:rPr>
          <w:rFonts w:cs="Times New Roman"/>
          <w:szCs w:val="24"/>
        </w:rPr>
        <w:t>),  and</w:t>
      </w:r>
      <w:proofErr w:type="gramEnd"/>
      <w:r>
        <w:rPr>
          <w:rFonts w:cs="Times New Roman"/>
          <w:szCs w:val="24"/>
        </w:rPr>
        <w:t xml:space="preserve"> hand them over, as suspected heretics, to the </w:t>
      </w:r>
    </w:p>
    <w:p w14:paraId="2927C911" w14:textId="77777777" w:rsidR="001471B1" w:rsidRDefault="001471B1" w:rsidP="001471B1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Sheriff of London for imprisonment.</w:t>
      </w:r>
    </w:p>
    <w:p w14:paraId="765969F6" w14:textId="77777777" w:rsidR="001471B1" w:rsidRDefault="001471B1" w:rsidP="001471B1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cs="Times New Roman"/>
          <w:szCs w:val="24"/>
        </w:rPr>
        <w:t>Kightley</w:t>
      </w:r>
      <w:proofErr w:type="spellEnd"/>
      <w:r>
        <w:rPr>
          <w:rFonts w:cs="Times New Roman"/>
          <w:szCs w:val="24"/>
        </w:rPr>
        <w:t>. Submitted for the degree of Ph.D. in the Department of History of the University of York, September 1475 p.462)</w:t>
      </w:r>
    </w:p>
    <w:p w14:paraId="5F430BEF" w14:textId="77777777" w:rsidR="001471B1" w:rsidRDefault="001471B1" w:rsidP="001471B1">
      <w:pPr>
        <w:pStyle w:val="NoSpacing"/>
        <w:rPr>
          <w:rFonts w:cs="Times New Roman"/>
          <w:szCs w:val="24"/>
        </w:rPr>
      </w:pPr>
    </w:p>
    <w:p w14:paraId="2A2DBC8C" w14:textId="77777777" w:rsidR="001471B1" w:rsidRDefault="001471B1" w:rsidP="001471B1">
      <w:pPr>
        <w:pStyle w:val="NoSpacing"/>
        <w:rPr>
          <w:rFonts w:cs="Times New Roman"/>
          <w:szCs w:val="24"/>
        </w:rPr>
      </w:pPr>
    </w:p>
    <w:p w14:paraId="37A70FD7" w14:textId="77777777" w:rsidR="001471B1" w:rsidRDefault="001471B1" w:rsidP="001471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August 2022</w:t>
      </w:r>
    </w:p>
    <w:p w14:paraId="559FCD7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E5CCC" w14:textId="77777777" w:rsidR="001471B1" w:rsidRDefault="001471B1" w:rsidP="009139A6">
      <w:r>
        <w:separator/>
      </w:r>
    </w:p>
  </w:endnote>
  <w:endnote w:type="continuationSeparator" w:id="0">
    <w:p w14:paraId="231E15B7" w14:textId="77777777" w:rsidR="001471B1" w:rsidRDefault="001471B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47A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8284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1C7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99701" w14:textId="77777777" w:rsidR="001471B1" w:rsidRDefault="001471B1" w:rsidP="009139A6">
      <w:r>
        <w:separator/>
      </w:r>
    </w:p>
  </w:footnote>
  <w:footnote w:type="continuationSeparator" w:id="0">
    <w:p w14:paraId="476080D5" w14:textId="77777777" w:rsidR="001471B1" w:rsidRDefault="001471B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ECF7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F7F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A73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1B1"/>
    <w:rsid w:val="000666E0"/>
    <w:rsid w:val="001471B1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CE252"/>
  <w15:chartTrackingRefBased/>
  <w15:docId w15:val="{834AA0B7-8C2A-48EF-A1C2-148EEE69E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2022-12-01T18:41:00Z</dcterms:created>
  <dcterms:modified xsi:type="dcterms:W3CDTF">2022-12-01T18:41:00Z</dcterms:modified>
</cp:coreProperties>
</file>