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40265" w14:textId="77777777" w:rsidR="006B5168" w:rsidRDefault="006B5168" w:rsidP="006B5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COPSHAVE (? </w:t>
      </w:r>
      <w:proofErr w:type="gramStart"/>
      <w:r>
        <w:rPr>
          <w:rFonts w:cs="Times New Roman"/>
          <w:szCs w:val="24"/>
          <w:u w:val="single"/>
        </w:rPr>
        <w:t>COPSHANE)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(fl.1434)</w:t>
      </w:r>
    </w:p>
    <w:p w14:paraId="3A0CD46D" w14:textId="77777777" w:rsidR="006B5168" w:rsidRDefault="006B5168" w:rsidP="006B5168">
      <w:pPr>
        <w:pStyle w:val="NoSpacing"/>
        <w:rPr>
          <w:rFonts w:cs="Times New Roman"/>
          <w:szCs w:val="24"/>
        </w:rPr>
      </w:pPr>
    </w:p>
    <w:p w14:paraId="193E3D7B" w14:textId="77777777" w:rsidR="006B5168" w:rsidRDefault="006B5168" w:rsidP="006B5168">
      <w:pPr>
        <w:pStyle w:val="NoSpacing"/>
        <w:rPr>
          <w:rFonts w:cs="Times New Roman"/>
          <w:szCs w:val="24"/>
        </w:rPr>
      </w:pPr>
    </w:p>
    <w:p w14:paraId="03C95009" w14:textId="77777777" w:rsidR="006B5168" w:rsidRDefault="006B5168" w:rsidP="006B5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He made a plaint of debt against Thomas </w:t>
      </w:r>
      <w:proofErr w:type="spellStart"/>
      <w:r>
        <w:rPr>
          <w:rFonts w:cs="Times New Roman"/>
          <w:szCs w:val="24"/>
        </w:rPr>
        <w:t>Multon</w:t>
      </w:r>
      <w:proofErr w:type="spellEnd"/>
      <w:r>
        <w:rPr>
          <w:rFonts w:cs="Times New Roman"/>
          <w:szCs w:val="24"/>
        </w:rPr>
        <w:t xml:space="preserve"> of London, brewer(q.v.),</w:t>
      </w:r>
    </w:p>
    <w:p w14:paraId="5D100D29" w14:textId="77777777" w:rsidR="006B5168" w:rsidRDefault="006B5168" w:rsidP="006B5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John Chamber of London, bladesmith(q.v.).</w:t>
      </w:r>
    </w:p>
    <w:p w14:paraId="4BD5B7F5" w14:textId="77777777" w:rsidR="006B5168" w:rsidRDefault="006B5168" w:rsidP="006B5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F3B86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60FF1894" w14:textId="77777777" w:rsidR="006B5168" w:rsidRDefault="006B5168" w:rsidP="006B5168">
      <w:pPr>
        <w:pStyle w:val="NoSpacing"/>
        <w:rPr>
          <w:rFonts w:cs="Times New Roman"/>
          <w:szCs w:val="24"/>
        </w:rPr>
      </w:pPr>
    </w:p>
    <w:p w14:paraId="355ED928" w14:textId="77777777" w:rsidR="006B5168" w:rsidRDefault="006B5168" w:rsidP="006B5168">
      <w:pPr>
        <w:pStyle w:val="NoSpacing"/>
        <w:rPr>
          <w:rFonts w:cs="Times New Roman"/>
          <w:szCs w:val="24"/>
        </w:rPr>
      </w:pPr>
    </w:p>
    <w:p w14:paraId="12BDA2E2" w14:textId="77777777" w:rsidR="006B5168" w:rsidRDefault="006B5168" w:rsidP="006B51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2023</w:t>
      </w:r>
    </w:p>
    <w:p w14:paraId="11F9230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80DB4" w14:textId="77777777" w:rsidR="006B5168" w:rsidRDefault="006B5168" w:rsidP="009139A6">
      <w:r>
        <w:separator/>
      </w:r>
    </w:p>
  </w:endnote>
  <w:endnote w:type="continuationSeparator" w:id="0">
    <w:p w14:paraId="083282FC" w14:textId="77777777" w:rsidR="006B5168" w:rsidRDefault="006B51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6DA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36A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4D6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293E6" w14:textId="77777777" w:rsidR="006B5168" w:rsidRDefault="006B5168" w:rsidP="009139A6">
      <w:r>
        <w:separator/>
      </w:r>
    </w:p>
  </w:footnote>
  <w:footnote w:type="continuationSeparator" w:id="0">
    <w:p w14:paraId="2F15551A" w14:textId="77777777" w:rsidR="006B5168" w:rsidRDefault="006B51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CB1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6BC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6A5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168"/>
    <w:rsid w:val="000666E0"/>
    <w:rsid w:val="002510B7"/>
    <w:rsid w:val="005C130B"/>
    <w:rsid w:val="006B516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9E8C4"/>
  <w15:chartTrackingRefBased/>
  <w15:docId w15:val="{9FEF02AA-8BD8-43C8-A728-95B78B26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B51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2023-04-02T10:46:00Z</dcterms:created>
  <dcterms:modified xsi:type="dcterms:W3CDTF">2023-04-02T10:47:00Z</dcterms:modified>
</cp:coreProperties>
</file>