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870B2C" w14:textId="77777777" w:rsidR="00E2581E" w:rsidRDefault="00E2581E" w:rsidP="00E258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Elizabeth COPPYS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fl.1483)</w:t>
      </w:r>
    </w:p>
    <w:p w14:paraId="12C49AA3" w14:textId="77777777" w:rsidR="00E2581E" w:rsidRDefault="00E2581E" w:rsidP="00E258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of Long </w:t>
      </w:r>
      <w:proofErr w:type="spellStart"/>
      <w:r>
        <w:rPr>
          <w:rFonts w:ascii="Times New Roman" w:hAnsi="Times New Roman" w:cs="Times New Roman"/>
          <w:sz w:val="24"/>
          <w:szCs w:val="24"/>
        </w:rPr>
        <w:t>Itchington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Warwickshire. Housewife.</w:t>
      </w:r>
    </w:p>
    <w:p w14:paraId="1B6D183D" w14:textId="77777777" w:rsidR="00E2581E" w:rsidRDefault="00E2581E" w:rsidP="00E258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3479867" w14:textId="77777777" w:rsidR="00E2581E" w:rsidRDefault="00E2581E" w:rsidP="00E258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CAE82C2" w14:textId="77777777" w:rsidR="00E2581E" w:rsidRDefault="00E2581E" w:rsidP="00E258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1483</w:t>
      </w:r>
      <w:r>
        <w:rPr>
          <w:rFonts w:ascii="Times New Roman" w:hAnsi="Times New Roman" w:cs="Times New Roman"/>
          <w:sz w:val="24"/>
          <w:szCs w:val="24"/>
        </w:rPr>
        <w:tab/>
        <w:t>Robert Olney(q.v.) brought a plaint of trespass and taking against him, Thomas</w:t>
      </w:r>
    </w:p>
    <w:p w14:paraId="3DDB1010" w14:textId="77777777" w:rsidR="00E2581E" w:rsidRDefault="00E2581E" w:rsidP="00E2581E">
      <w:pPr>
        <w:pStyle w:val="NoSpacing"/>
        <w:ind w:left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Porter of Long </w:t>
      </w:r>
      <w:proofErr w:type="spellStart"/>
      <w:r>
        <w:rPr>
          <w:rFonts w:ascii="Times New Roman" w:hAnsi="Times New Roman" w:cs="Times New Roman"/>
          <w:sz w:val="24"/>
          <w:szCs w:val="24"/>
        </w:rPr>
        <w:t>Itchington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Warwickshire(q.v.),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Wassyn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Long </w:t>
      </w:r>
      <w:proofErr w:type="spellStart"/>
      <w:r>
        <w:rPr>
          <w:rFonts w:ascii="Times New Roman" w:hAnsi="Times New Roman" w:cs="Times New Roman"/>
          <w:sz w:val="24"/>
          <w:szCs w:val="24"/>
        </w:rPr>
        <w:t>Ichington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Denis Stokes of Long </w:t>
      </w:r>
      <w:proofErr w:type="spellStart"/>
      <w:r>
        <w:rPr>
          <w:rFonts w:ascii="Times New Roman" w:hAnsi="Times New Roman" w:cs="Times New Roman"/>
          <w:sz w:val="24"/>
          <w:szCs w:val="24"/>
        </w:rPr>
        <w:t>Ichington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Joan Stokes of Long </w:t>
      </w:r>
      <w:proofErr w:type="spellStart"/>
      <w:r>
        <w:rPr>
          <w:rFonts w:ascii="Times New Roman" w:hAnsi="Times New Roman" w:cs="Times New Roman"/>
          <w:sz w:val="24"/>
          <w:szCs w:val="24"/>
        </w:rPr>
        <w:t>Ichington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(q.v.), Elizabeth </w:t>
      </w:r>
      <w:proofErr w:type="spellStart"/>
      <w:r>
        <w:rPr>
          <w:rFonts w:ascii="Times New Roman" w:hAnsi="Times New Roman" w:cs="Times New Roman"/>
          <w:sz w:val="24"/>
          <w:szCs w:val="24"/>
        </w:rPr>
        <w:t>Coppys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Long </w:t>
      </w:r>
      <w:proofErr w:type="spellStart"/>
      <w:r>
        <w:rPr>
          <w:rFonts w:ascii="Times New Roman" w:hAnsi="Times New Roman" w:cs="Times New Roman"/>
          <w:sz w:val="24"/>
          <w:szCs w:val="24"/>
        </w:rPr>
        <w:t>Ichington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(q.v.) and William </w:t>
      </w:r>
      <w:proofErr w:type="spellStart"/>
      <w:r>
        <w:rPr>
          <w:rFonts w:ascii="Times New Roman" w:hAnsi="Times New Roman" w:cs="Times New Roman"/>
          <w:sz w:val="24"/>
          <w:szCs w:val="24"/>
        </w:rPr>
        <w:t>Modyman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Fleckney</w:t>
      </w:r>
      <w:proofErr w:type="spellEnd"/>
      <w:r>
        <w:rPr>
          <w:rFonts w:ascii="Times New Roman" w:hAnsi="Times New Roman" w:cs="Times New Roman"/>
          <w:sz w:val="24"/>
          <w:szCs w:val="24"/>
        </w:rPr>
        <w:t>, Leicestershire(q.v.).</w:t>
      </w:r>
    </w:p>
    <w:p w14:paraId="18040983" w14:textId="77777777" w:rsidR="00E2581E" w:rsidRDefault="00E2581E" w:rsidP="00E258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(</w:t>
      </w:r>
      <w:hyperlink r:id="rId6" w:history="1">
        <w:r>
          <w:rPr>
            <w:rStyle w:val="Hyperlink"/>
            <w:rFonts w:ascii="Times New Roman" w:hAnsi="Times New Roman" w:cs="Times New Roman"/>
            <w:sz w:val="24"/>
            <w:szCs w:val="24"/>
          </w:rPr>
          <w:t xml:space="preserve">http://aalt.law.uh.edu/Indices/CP40Indices/CP40no883Pl.htm  </w:t>
        </w:r>
      </w:hyperlink>
      <w:r>
        <w:rPr>
          <w:rFonts w:ascii="Times New Roman" w:hAnsi="Times New Roman" w:cs="Times New Roman"/>
          <w:sz w:val="24"/>
          <w:szCs w:val="24"/>
        </w:rPr>
        <w:t>)</w:t>
      </w:r>
    </w:p>
    <w:p w14:paraId="6DED95F1" w14:textId="77777777" w:rsidR="00E2581E" w:rsidRDefault="00E2581E" w:rsidP="00E258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9E36F6" w14:textId="77777777" w:rsidR="00E2581E" w:rsidRDefault="00E2581E" w:rsidP="00E2581E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6AF5150" w14:textId="77777777" w:rsidR="00E2581E" w:rsidRDefault="00E2581E" w:rsidP="00E2581E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15 July 2022</w:t>
      </w:r>
    </w:p>
    <w:p w14:paraId="56C82314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440AD3" w14:textId="77777777" w:rsidR="00E2581E" w:rsidRDefault="00E2581E" w:rsidP="009139A6">
      <w:r>
        <w:separator/>
      </w:r>
    </w:p>
  </w:endnote>
  <w:endnote w:type="continuationSeparator" w:id="0">
    <w:p w14:paraId="6FFCD273" w14:textId="77777777" w:rsidR="00E2581E" w:rsidRDefault="00E2581E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65101E0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FADEE9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09F8642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F693C6" w14:textId="77777777" w:rsidR="00E2581E" w:rsidRDefault="00E2581E" w:rsidP="009139A6">
      <w:r>
        <w:separator/>
      </w:r>
    </w:p>
  </w:footnote>
  <w:footnote w:type="continuationSeparator" w:id="0">
    <w:p w14:paraId="4C6EE5B7" w14:textId="77777777" w:rsidR="00E2581E" w:rsidRDefault="00E2581E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D2993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B07A1A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757D19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581E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2581E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4084B0C"/>
  <w15:chartTrackingRefBased/>
  <w15:docId w15:val="{5A2EB481-BE41-4A79-B6A4-C167A75704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E2581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861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83</Words>
  <Characters>476</Characters>
  <Application>Microsoft Office Word</Application>
  <DocSecurity>0</DocSecurity>
  <Lines>3</Lines>
  <Paragraphs>1</Paragraphs>
  <ScaleCrop>false</ScaleCrop>
  <Company/>
  <LinksUpToDate>false</LinksUpToDate>
  <CharactersWithSpaces>558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2022-10-14T21:05:00Z</dcterms:created>
  <dcterms:modified xsi:type="dcterms:W3CDTF">2022-10-14T21:05:00Z</dcterms:modified>
</cp:coreProperties>
</file>