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179" w:rsidRDefault="008B3179" w:rsidP="008B3179">
      <w:pPr>
        <w:pStyle w:val="NoSpacing"/>
      </w:pPr>
      <w:r>
        <w:rPr>
          <w:u w:val="single"/>
        </w:rPr>
        <w:t>John COPPYNGE</w:t>
      </w:r>
      <w:r>
        <w:t xml:space="preserve">      (fl.1430)</w:t>
      </w:r>
    </w:p>
    <w:p w:rsidR="008B3179" w:rsidRDefault="008B3179" w:rsidP="008B3179">
      <w:pPr>
        <w:pStyle w:val="NoSpacing"/>
      </w:pP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>.</w:t>
      </w:r>
    </w:p>
    <w:p w:rsidR="008B3179" w:rsidRDefault="008B3179" w:rsidP="008B3179">
      <w:pPr>
        <w:pStyle w:val="NoSpacing"/>
      </w:pPr>
    </w:p>
    <w:p w:rsidR="008B3179" w:rsidRDefault="008B3179" w:rsidP="008B3179">
      <w:pPr>
        <w:pStyle w:val="NoSpacing"/>
      </w:pPr>
    </w:p>
    <w:p w:rsidR="008B3179" w:rsidRDefault="008B3179" w:rsidP="008B3179">
      <w:pPr>
        <w:pStyle w:val="NoSpacing"/>
      </w:pPr>
      <w:r>
        <w:t xml:space="preserve">     Apr.1430</w:t>
      </w:r>
      <w:r>
        <w:tab/>
        <w:t>He held a garden and grange in the suburbs of Bury.</w:t>
      </w:r>
    </w:p>
    <w:p w:rsidR="008B3179" w:rsidRDefault="008B3179" w:rsidP="008B3179">
      <w:pPr>
        <w:pStyle w:val="NoSpacing"/>
      </w:pPr>
      <w:r>
        <w:tab/>
      </w:r>
      <w:r>
        <w:tab/>
        <w:t>(</w:t>
      </w:r>
      <w:hyperlink r:id="rId7" w:history="1">
        <w:r w:rsidRPr="0025184F">
          <w:rPr>
            <w:rStyle w:val="Hyperlink"/>
          </w:rPr>
          <w:t>www.nationalarchives.gov.uk/a2a</w:t>
        </w:r>
      </w:hyperlink>
      <w:r>
        <w:t xml:space="preserve">  ref.EL13/12/4)</w:t>
      </w:r>
    </w:p>
    <w:p w:rsidR="008B3179" w:rsidRDefault="008B3179" w:rsidP="008B3179">
      <w:pPr>
        <w:pStyle w:val="NoSpacing"/>
      </w:pPr>
    </w:p>
    <w:p w:rsidR="008B3179" w:rsidRDefault="008B3179" w:rsidP="008B3179">
      <w:pPr>
        <w:pStyle w:val="NoSpacing"/>
      </w:pPr>
    </w:p>
    <w:p w:rsidR="008B3179" w:rsidRDefault="008B3179" w:rsidP="008B3179">
      <w:pPr>
        <w:pStyle w:val="NoSpacing"/>
      </w:pPr>
      <w:r>
        <w:t>21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179" w:rsidRDefault="008B3179" w:rsidP="00920DE3">
      <w:pPr>
        <w:spacing w:after="0" w:line="240" w:lineRule="auto"/>
      </w:pPr>
      <w:r>
        <w:separator/>
      </w:r>
    </w:p>
  </w:endnote>
  <w:endnote w:type="continuationSeparator" w:id="0">
    <w:p w:rsidR="008B3179" w:rsidRDefault="008B317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179" w:rsidRDefault="008B3179" w:rsidP="00920DE3">
      <w:pPr>
        <w:spacing w:after="0" w:line="240" w:lineRule="auto"/>
      </w:pPr>
      <w:r>
        <w:separator/>
      </w:r>
    </w:p>
  </w:footnote>
  <w:footnote w:type="continuationSeparator" w:id="0">
    <w:p w:rsidR="008B3179" w:rsidRDefault="008B317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179"/>
    <w:rsid w:val="00120749"/>
    <w:rsid w:val="00624CAE"/>
    <w:rsid w:val="008B317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B317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B31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2014-06-25T19:40:00Z</dcterms:created>
  <dcterms:modified xsi:type="dcterms:W3CDTF">2014-06-25T19:40:00Z</dcterms:modified>
</cp:coreProperties>
</file>