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B0670" w14:textId="77777777" w:rsidR="00D4752E" w:rsidRDefault="00D4752E" w:rsidP="00D47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COPPYNG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6D2DA92" w14:textId="77777777" w:rsidR="00D4752E" w:rsidRDefault="00D4752E" w:rsidP="00D47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Speldhurst</w:t>
      </w:r>
      <w:proofErr w:type="spellEnd"/>
      <w:r>
        <w:rPr>
          <w:rFonts w:ascii="Times New Roman" w:hAnsi="Times New Roman" w:cs="Times New Roman"/>
        </w:rPr>
        <w:t>, Kent. Labourer.</w:t>
      </w:r>
    </w:p>
    <w:p w14:paraId="3217CB63" w14:textId="77777777" w:rsidR="00D4752E" w:rsidRDefault="00D4752E" w:rsidP="00D4752E">
      <w:pPr>
        <w:rPr>
          <w:rFonts w:ascii="Times New Roman" w:hAnsi="Times New Roman" w:cs="Times New Roman"/>
        </w:rPr>
      </w:pPr>
    </w:p>
    <w:p w14:paraId="55E25F38" w14:textId="77777777" w:rsidR="00D4752E" w:rsidRDefault="00D4752E" w:rsidP="00D4752E">
      <w:pPr>
        <w:rPr>
          <w:rFonts w:ascii="Times New Roman" w:hAnsi="Times New Roman" w:cs="Times New Roman"/>
        </w:rPr>
      </w:pPr>
    </w:p>
    <w:p w14:paraId="686BC168" w14:textId="77777777" w:rsidR="00D4752E" w:rsidRDefault="00D4752E" w:rsidP="00D47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Moye</w:t>
      </w:r>
      <w:proofErr w:type="spellEnd"/>
      <w:r>
        <w:rPr>
          <w:rFonts w:ascii="Times New Roman" w:hAnsi="Times New Roman" w:cs="Times New Roman"/>
        </w:rPr>
        <w:t xml:space="preserve">(q.v.) and his wife, Anne(q.v.), brought a plaint of forcible </w:t>
      </w:r>
    </w:p>
    <w:p w14:paraId="08E7995D" w14:textId="77777777" w:rsidR="00D4752E" w:rsidRDefault="00D4752E" w:rsidP="00D47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entry against him, William </w:t>
      </w:r>
      <w:proofErr w:type="spellStart"/>
      <w:r>
        <w:rPr>
          <w:rFonts w:ascii="Times New Roman" w:hAnsi="Times New Roman" w:cs="Times New Roman"/>
        </w:rPr>
        <w:t>Coyf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Brumbregge</w:t>
      </w:r>
      <w:proofErr w:type="spellEnd"/>
      <w:r>
        <w:rPr>
          <w:rFonts w:ascii="Times New Roman" w:hAnsi="Times New Roman" w:cs="Times New Roman"/>
        </w:rPr>
        <w:t xml:space="preserve">(q.v.), John </w:t>
      </w:r>
    </w:p>
    <w:p w14:paraId="37F32B73" w14:textId="77777777" w:rsidR="00D4752E" w:rsidRDefault="00D4752E" w:rsidP="00D4752E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Crudde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Coyf</w:t>
      </w:r>
      <w:proofErr w:type="spellEnd"/>
      <w:r>
        <w:rPr>
          <w:rFonts w:ascii="Times New Roman" w:hAnsi="Times New Roman" w:cs="Times New Roman"/>
        </w:rPr>
        <w:t xml:space="preserve">(q.v.) and John William </w:t>
      </w:r>
      <w:proofErr w:type="spellStart"/>
      <w:r>
        <w:rPr>
          <w:rFonts w:ascii="Times New Roman" w:hAnsi="Times New Roman" w:cs="Times New Roman"/>
        </w:rPr>
        <w:t>Bregger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Speldhurst</w:t>
      </w:r>
      <w:proofErr w:type="spellEnd"/>
      <w:r>
        <w:rPr>
          <w:rFonts w:ascii="Times New Roman" w:hAnsi="Times New Roman" w:cs="Times New Roman"/>
        </w:rPr>
        <w:t>.</w:t>
      </w:r>
    </w:p>
    <w:p w14:paraId="06D6AA21" w14:textId="77777777" w:rsidR="00D4752E" w:rsidRDefault="00D4752E" w:rsidP="00D47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449752C" w14:textId="77777777" w:rsidR="00D4752E" w:rsidRDefault="00D4752E" w:rsidP="00D4752E">
      <w:pPr>
        <w:rPr>
          <w:rFonts w:ascii="Times New Roman" w:hAnsi="Times New Roman" w:cs="Times New Roman"/>
        </w:rPr>
      </w:pPr>
    </w:p>
    <w:p w14:paraId="41211A3C" w14:textId="77777777" w:rsidR="00D4752E" w:rsidRDefault="00D4752E" w:rsidP="00D4752E">
      <w:pPr>
        <w:rPr>
          <w:rFonts w:ascii="Times New Roman" w:hAnsi="Times New Roman" w:cs="Times New Roman"/>
        </w:rPr>
      </w:pPr>
    </w:p>
    <w:p w14:paraId="2DF85660" w14:textId="77777777" w:rsidR="00D4752E" w:rsidRDefault="00D4752E" w:rsidP="00D47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July 2018</w:t>
      </w:r>
    </w:p>
    <w:p w14:paraId="2B166DE7" w14:textId="77777777" w:rsidR="006B2F86" w:rsidRPr="00E71FC3" w:rsidRDefault="00D475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61A6F" w14:textId="77777777" w:rsidR="00D4752E" w:rsidRDefault="00D4752E" w:rsidP="00E71FC3">
      <w:r>
        <w:separator/>
      </w:r>
    </w:p>
  </w:endnote>
  <w:endnote w:type="continuationSeparator" w:id="0">
    <w:p w14:paraId="2AE358D3" w14:textId="77777777" w:rsidR="00D4752E" w:rsidRDefault="00D475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8E7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BC7DB" w14:textId="77777777" w:rsidR="00D4752E" w:rsidRDefault="00D4752E" w:rsidP="00E71FC3">
      <w:r>
        <w:separator/>
      </w:r>
    </w:p>
  </w:footnote>
  <w:footnote w:type="continuationSeparator" w:id="0">
    <w:p w14:paraId="60C77ADA" w14:textId="77777777" w:rsidR="00D4752E" w:rsidRDefault="00D475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52E"/>
    <w:rsid w:val="001A7C09"/>
    <w:rsid w:val="00577BD5"/>
    <w:rsid w:val="00656CBA"/>
    <w:rsid w:val="006A1F77"/>
    <w:rsid w:val="00733BE7"/>
    <w:rsid w:val="00AB52E8"/>
    <w:rsid w:val="00B16D3F"/>
    <w:rsid w:val="00BB41AC"/>
    <w:rsid w:val="00D475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E1295"/>
  <w15:chartTrackingRefBased/>
  <w15:docId w15:val="{4A672659-88A5-4072-B75C-5140C826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5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2018-07-21T20:25:00Z</dcterms:created>
  <dcterms:modified xsi:type="dcterms:W3CDTF">2018-07-21T20:25:00Z</dcterms:modified>
</cp:coreProperties>
</file>