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311D" w14:textId="77777777" w:rsidR="00CE0E5C" w:rsidRDefault="00CE0E5C" w:rsidP="00CE0E5C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COPPYNG</w:t>
      </w:r>
      <w:r>
        <w:rPr>
          <w:szCs w:val="24"/>
        </w:rPr>
        <w:t xml:space="preserve">          (fl.1440)</w:t>
      </w:r>
    </w:p>
    <w:p w14:paraId="2563DA23" w14:textId="77777777" w:rsidR="00CE0E5C" w:rsidRDefault="00CE0E5C" w:rsidP="00CE0E5C">
      <w:pPr>
        <w:pStyle w:val="NoSpacing"/>
        <w:jc w:val="both"/>
        <w:rPr>
          <w:szCs w:val="24"/>
        </w:rPr>
      </w:pPr>
      <w:r>
        <w:rPr>
          <w:szCs w:val="24"/>
        </w:rPr>
        <w:t>of Norwich. Loader.</w:t>
      </w:r>
    </w:p>
    <w:p w14:paraId="02B437D3" w14:textId="77777777" w:rsidR="00CE0E5C" w:rsidRDefault="00CE0E5C" w:rsidP="00CE0E5C">
      <w:pPr>
        <w:pStyle w:val="NoSpacing"/>
        <w:jc w:val="both"/>
        <w:rPr>
          <w:szCs w:val="24"/>
        </w:rPr>
      </w:pPr>
    </w:p>
    <w:p w14:paraId="56CE5B97" w14:textId="77777777" w:rsidR="00CE0E5C" w:rsidRDefault="00CE0E5C" w:rsidP="00CE0E5C">
      <w:pPr>
        <w:pStyle w:val="NoSpacing"/>
        <w:jc w:val="both"/>
        <w:rPr>
          <w:szCs w:val="24"/>
        </w:rPr>
      </w:pPr>
    </w:p>
    <w:p w14:paraId="459C83B4" w14:textId="77777777" w:rsidR="00CE0E5C" w:rsidRDefault="00CE0E5C" w:rsidP="00CE0E5C">
      <w:pPr>
        <w:pStyle w:val="NoSpacing"/>
        <w:jc w:val="both"/>
        <w:rPr>
          <w:szCs w:val="24"/>
        </w:rPr>
      </w:pPr>
      <w:r>
        <w:rPr>
          <w:szCs w:val="24"/>
        </w:rPr>
        <w:tab/>
        <w:t>1440</w:t>
      </w:r>
      <w:r>
        <w:rPr>
          <w:szCs w:val="24"/>
        </w:rPr>
        <w:tab/>
        <w:t>Roger Ormesby(q.v.) brought a plaint of debt against him and 7 others.</w:t>
      </w:r>
    </w:p>
    <w:p w14:paraId="207564B0" w14:textId="77777777" w:rsidR="00CE0E5C" w:rsidRDefault="00CE0E5C" w:rsidP="00CE0E5C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( </w:t>
      </w:r>
      <w:hyperlink r:id="rId7" w:history="1">
        <w:r w:rsidRPr="00AC7BA1">
          <w:rPr>
            <w:rStyle w:val="Hyperlink"/>
            <w:szCs w:val="24"/>
          </w:rPr>
          <w:t>http://aalt.law.uh.edu/Indices/CP40Indices/CP40no717/CP40no717Pl.htm</w:t>
        </w:r>
      </w:hyperlink>
      <w:r>
        <w:rPr>
          <w:szCs w:val="24"/>
        </w:rPr>
        <w:t xml:space="preserve"> )</w:t>
      </w:r>
    </w:p>
    <w:p w14:paraId="52A474AD" w14:textId="77777777" w:rsidR="00CE0E5C" w:rsidRDefault="00CE0E5C" w:rsidP="00CE0E5C">
      <w:pPr>
        <w:pStyle w:val="NoSpacing"/>
        <w:jc w:val="both"/>
        <w:rPr>
          <w:szCs w:val="24"/>
        </w:rPr>
      </w:pPr>
    </w:p>
    <w:p w14:paraId="0A1CE84B" w14:textId="77777777" w:rsidR="00CE0E5C" w:rsidRDefault="00CE0E5C" w:rsidP="00CE0E5C">
      <w:pPr>
        <w:pStyle w:val="NoSpacing"/>
        <w:jc w:val="both"/>
        <w:rPr>
          <w:szCs w:val="24"/>
        </w:rPr>
      </w:pPr>
    </w:p>
    <w:p w14:paraId="120837C0" w14:textId="77777777" w:rsidR="00CE0E5C" w:rsidRDefault="00CE0E5C" w:rsidP="00CE0E5C">
      <w:pPr>
        <w:pStyle w:val="NoSpacing"/>
        <w:jc w:val="both"/>
        <w:rPr>
          <w:szCs w:val="24"/>
        </w:rPr>
      </w:pPr>
      <w:r>
        <w:rPr>
          <w:szCs w:val="24"/>
        </w:rPr>
        <w:t>29 January 2026</w:t>
      </w:r>
    </w:p>
    <w:p w14:paraId="58E6FB06" w14:textId="77777777" w:rsidR="00617568" w:rsidRPr="00086E2C" w:rsidRDefault="00617568" w:rsidP="00CE0E5C">
      <w:pPr>
        <w:pStyle w:val="ListBullet"/>
        <w:numPr>
          <w:ilvl w:val="0"/>
          <w:numId w:val="0"/>
        </w:num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69ECF" w14:textId="77777777" w:rsidR="0051022F" w:rsidRDefault="0051022F" w:rsidP="00086E2C">
      <w:pPr>
        <w:spacing w:after="0" w:line="240" w:lineRule="auto"/>
      </w:pPr>
      <w:r>
        <w:separator/>
      </w:r>
    </w:p>
  </w:endnote>
  <w:endnote w:type="continuationSeparator" w:id="0">
    <w:p w14:paraId="26D66884" w14:textId="77777777" w:rsidR="0051022F" w:rsidRDefault="0051022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744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B44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B9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72456" w14:textId="77777777" w:rsidR="0051022F" w:rsidRDefault="0051022F" w:rsidP="00086E2C">
      <w:pPr>
        <w:spacing w:after="0" w:line="240" w:lineRule="auto"/>
      </w:pPr>
      <w:r>
        <w:separator/>
      </w:r>
    </w:p>
  </w:footnote>
  <w:footnote w:type="continuationSeparator" w:id="0">
    <w:p w14:paraId="342160EC" w14:textId="77777777" w:rsidR="0051022F" w:rsidRDefault="0051022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6F0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9B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66AA" w14:textId="77777777" w:rsidR="00086E2C" w:rsidRDefault="0008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E0C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33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5C"/>
    <w:rsid w:val="00086E2C"/>
    <w:rsid w:val="000A2E7A"/>
    <w:rsid w:val="002244B7"/>
    <w:rsid w:val="002E5992"/>
    <w:rsid w:val="00314D94"/>
    <w:rsid w:val="0051022F"/>
    <w:rsid w:val="00617568"/>
    <w:rsid w:val="006E68FA"/>
    <w:rsid w:val="00CE0E5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D239"/>
  <w15:chartTrackingRefBased/>
  <w15:docId w15:val="{17CDB5E6-E96C-42F8-950F-5AE83A1C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ListBullet">
    <w:name w:val="List Bullet"/>
    <w:basedOn w:val="Normal"/>
    <w:uiPriority w:val="99"/>
    <w:unhideWhenUsed/>
    <w:rsid w:val="00CE0E5C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CE0E5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E0E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42</Words>
  <Characters>267</Characters>
  <Application>Microsoft Office Word</Application>
  <DocSecurity>0</DocSecurity>
  <Lines>19</Lines>
  <Paragraphs>9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2026-02-03T21:26:00Z</dcterms:created>
  <dcterms:modified xsi:type="dcterms:W3CDTF">2026-02-03T21:28:00Z</dcterms:modified>
</cp:coreProperties>
</file>