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7B28F" w14:textId="77777777" w:rsidR="00B146C2" w:rsidRDefault="00B146C2" w:rsidP="00B146C2">
      <w:pPr>
        <w:pStyle w:val="NoSpacing"/>
      </w:pPr>
      <w:r>
        <w:rPr>
          <w:u w:val="single"/>
        </w:rPr>
        <w:t>John COPPYNG</w:t>
      </w:r>
      <w:r>
        <w:t xml:space="preserve">      (fl.1484)</w:t>
      </w:r>
    </w:p>
    <w:p w14:paraId="5C09D098" w14:textId="77777777" w:rsidR="00B146C2" w:rsidRDefault="00B146C2" w:rsidP="00B146C2">
      <w:pPr>
        <w:pStyle w:val="NoSpacing"/>
      </w:pPr>
      <w:r>
        <w:t>of Lamberhurst, Sussex. Labourer.</w:t>
      </w:r>
    </w:p>
    <w:p w14:paraId="7F943D58" w14:textId="77777777" w:rsidR="00B146C2" w:rsidRDefault="00B146C2" w:rsidP="00B146C2">
      <w:pPr>
        <w:pStyle w:val="NoSpacing"/>
      </w:pPr>
    </w:p>
    <w:p w14:paraId="750248E9" w14:textId="77777777" w:rsidR="00B146C2" w:rsidRDefault="00B146C2" w:rsidP="00B146C2">
      <w:pPr>
        <w:pStyle w:val="NoSpacing"/>
      </w:pPr>
    </w:p>
    <w:p w14:paraId="68277B08" w14:textId="77777777" w:rsidR="00C60B07" w:rsidRDefault="00C60B07" w:rsidP="00C60B07">
      <w:pPr>
        <w:pStyle w:val="NoSpacing"/>
      </w:pPr>
      <w:r>
        <w:tab/>
        <w:t>1483</w:t>
      </w:r>
      <w:r>
        <w:tab/>
        <w:t>Thomas Percy(q.v.) brought a plaint of dower against him and three others.</w:t>
      </w:r>
    </w:p>
    <w:p w14:paraId="522ECAD0" w14:textId="1F6F79C6" w:rsidR="00C60B07" w:rsidRDefault="00C60B07" w:rsidP="00B146C2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73B3FADE" w14:textId="77777777" w:rsidR="00B146C2" w:rsidRDefault="00B146C2" w:rsidP="00B146C2">
      <w:pPr>
        <w:pStyle w:val="NoSpacing"/>
      </w:pPr>
      <w:r>
        <w:tab/>
        <w:t>1484</w:t>
      </w:r>
      <w:r>
        <w:tab/>
        <w:t>William Ricard(q.v.) brought a plaint of debt against him, Thomas Jakeson</w:t>
      </w:r>
    </w:p>
    <w:p w14:paraId="5AAC09F6" w14:textId="77777777" w:rsidR="00B146C2" w:rsidRDefault="00B146C2" w:rsidP="00B146C2">
      <w:pPr>
        <w:pStyle w:val="NoSpacing"/>
      </w:pPr>
      <w:r>
        <w:tab/>
      </w:r>
      <w:r>
        <w:tab/>
        <w:t>of Lamberhust(q.v.) and Simon Benet of Rotherfield(q.v.).</w:t>
      </w:r>
    </w:p>
    <w:p w14:paraId="15071130" w14:textId="77777777" w:rsidR="00B146C2" w:rsidRDefault="00B146C2" w:rsidP="00B146C2">
      <w:pPr>
        <w:pStyle w:val="NoSpacing"/>
      </w:pPr>
      <w:r>
        <w:tab/>
      </w:r>
      <w:r>
        <w:tab/>
      </w:r>
      <w:r w:rsidRPr="00F64E0A">
        <w:t>(</w:t>
      </w:r>
      <w:hyperlink r:id="rId7" w:history="1">
        <w:r w:rsidRPr="00F64E0A">
          <w:rPr>
            <w:rStyle w:val="Hyperlink"/>
          </w:rPr>
          <w:t>http://aalt.law.uh.edu/Indices/CP40Indices/CP40no888Pl.htm</w:t>
        </w:r>
      </w:hyperlink>
      <w:r w:rsidRPr="00F64E0A">
        <w:t>)</w:t>
      </w:r>
    </w:p>
    <w:p w14:paraId="4B2B2AB7" w14:textId="77777777" w:rsidR="00CC3CFA" w:rsidRDefault="00CC3CFA" w:rsidP="00CC3CFA">
      <w:pPr>
        <w:pStyle w:val="NoSpacing"/>
      </w:pPr>
      <w:r>
        <w:tab/>
        <w:t>1484</w:t>
      </w:r>
      <w:r>
        <w:tab/>
        <w:t>Nicholas Fowell(q.v.) brought a plaint of debt against him, Thomas Alen</w:t>
      </w:r>
    </w:p>
    <w:p w14:paraId="521284DF" w14:textId="77777777" w:rsidR="00CC3CFA" w:rsidRDefault="00CC3CFA" w:rsidP="00CC3CFA">
      <w:pPr>
        <w:pStyle w:val="NoSpacing"/>
      </w:pPr>
      <w:r>
        <w:tab/>
      </w:r>
      <w:r>
        <w:tab/>
        <w:t xml:space="preserve">of Pembury, Kent(q.v.) and Richard Gold of Pembury(q.v.).  </w:t>
      </w:r>
    </w:p>
    <w:p w14:paraId="2B804969" w14:textId="77777777" w:rsidR="00CC3CFA" w:rsidRDefault="00CC3CFA" w:rsidP="00CC3CFA">
      <w:pPr>
        <w:pStyle w:val="NoSpacing"/>
      </w:pPr>
      <w:r>
        <w:tab/>
      </w:r>
      <w:r>
        <w:tab/>
        <w:t>(</w:t>
      </w:r>
      <w:hyperlink r:id="rId8" w:history="1">
        <w:r w:rsidRPr="000B0905">
          <w:rPr>
            <w:rStyle w:val="Hyperlink"/>
          </w:rPr>
          <w:t>http://aalt.law.uh.edu/Indices/CP40Indices/CP40no888Pl.htm</w:t>
        </w:r>
      </w:hyperlink>
      <w:r>
        <w:t>)</w:t>
      </w:r>
    </w:p>
    <w:p w14:paraId="738D1849" w14:textId="77777777" w:rsidR="007C375F" w:rsidRPr="00FF09BA" w:rsidRDefault="007C375F" w:rsidP="007C375F">
      <w:pPr>
        <w:pStyle w:val="NoSpacing"/>
        <w:ind w:left="1440" w:hanging="720"/>
      </w:pPr>
      <w:r>
        <w:t>1484</w:t>
      </w:r>
      <w:r>
        <w:tab/>
        <w:t>John Lokke(q.v.) brought a plaint of debt against him, Robert Elyot of Mereworth(q.v.), Thomas Crouche of Brenchley(q.v.), James Patriche of Leybourne(q.v.) and Robert Esthawe of West Malling(q.v.).</w:t>
      </w:r>
    </w:p>
    <w:p w14:paraId="06E98BE1" w14:textId="4AB8CA69" w:rsidR="007C375F" w:rsidRDefault="007C375F" w:rsidP="007C375F">
      <w:pPr>
        <w:pStyle w:val="NoSpacing"/>
      </w:pPr>
      <w:r>
        <w:tab/>
      </w:r>
      <w:r>
        <w:tab/>
        <w:t>(</w:t>
      </w:r>
      <w:hyperlink r:id="rId9" w:history="1">
        <w:r w:rsidRPr="000F3233">
          <w:rPr>
            <w:rStyle w:val="Hyperlink"/>
          </w:rPr>
          <w:t>http://aalt.law.uh.edu/Indices/CP40Indices/CP40no888Pl.htm</w:t>
        </w:r>
      </w:hyperlink>
      <w:r>
        <w:t>)</w:t>
      </w:r>
    </w:p>
    <w:p w14:paraId="024CE051" w14:textId="67448CDE" w:rsidR="00A05657" w:rsidRDefault="00A05657" w:rsidP="00A05657">
      <w:pPr>
        <w:pStyle w:val="NoSpacing"/>
        <w:ind w:firstLine="720"/>
      </w:pPr>
      <w:r>
        <w:t>1484</w:t>
      </w:r>
      <w:r>
        <w:tab/>
        <w:t>William Rycard(q.v.) brought a plaint of debt against him and Thomas</w:t>
      </w:r>
    </w:p>
    <w:p w14:paraId="5A462E49" w14:textId="4BDD0953" w:rsidR="00A05657" w:rsidRDefault="00A05657" w:rsidP="00A05657">
      <w:pPr>
        <w:pStyle w:val="NoSpacing"/>
        <w:ind w:left="720" w:firstLine="720"/>
      </w:pPr>
      <w:r>
        <w:t>Jakeson of Lamberhurst(q.v.).</w:t>
      </w:r>
    </w:p>
    <w:p w14:paraId="516A7C77" w14:textId="79BB8579" w:rsidR="00A05657" w:rsidRDefault="00A05657" w:rsidP="00A05657">
      <w:pPr>
        <w:pStyle w:val="NoSpacing"/>
        <w:ind w:left="720" w:firstLine="720"/>
      </w:pPr>
      <w:r>
        <w:t>(</w:t>
      </w:r>
      <w:hyperlink r:id="rId10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2E3A0133" w14:textId="77777777" w:rsidR="00A05657" w:rsidRDefault="00A05657" w:rsidP="007C375F">
      <w:pPr>
        <w:pStyle w:val="NoSpacing"/>
      </w:pPr>
    </w:p>
    <w:p w14:paraId="2DCCF3E8" w14:textId="58DD99C5" w:rsidR="007C375F" w:rsidRDefault="007C375F" w:rsidP="00B146C2">
      <w:pPr>
        <w:pStyle w:val="NoSpacing"/>
      </w:pPr>
    </w:p>
    <w:p w14:paraId="5736D0EF" w14:textId="1C4E98D9" w:rsidR="00A05657" w:rsidRDefault="00A05657" w:rsidP="00B146C2">
      <w:pPr>
        <w:pStyle w:val="NoSpacing"/>
      </w:pPr>
      <w:r>
        <w:t>15 January 2019</w:t>
      </w:r>
    </w:p>
    <w:p w14:paraId="4DEE4487" w14:textId="5C3BF4B8" w:rsidR="00C60B07" w:rsidRPr="00C009D8" w:rsidRDefault="00C60B07" w:rsidP="00B146C2">
      <w:pPr>
        <w:pStyle w:val="NoSpacing"/>
      </w:pPr>
      <w:r>
        <w:t>23 September 2023</w:t>
      </w:r>
    </w:p>
    <w:sectPr w:rsidR="00C60B07" w:rsidRPr="00C009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C9775" w14:textId="77777777" w:rsidR="00B146C2" w:rsidRDefault="00B146C2" w:rsidP="00920DE3">
      <w:pPr>
        <w:spacing w:after="0" w:line="240" w:lineRule="auto"/>
      </w:pPr>
      <w:r>
        <w:separator/>
      </w:r>
    </w:p>
  </w:endnote>
  <w:endnote w:type="continuationSeparator" w:id="0">
    <w:p w14:paraId="35C85941" w14:textId="77777777" w:rsidR="00B146C2" w:rsidRDefault="00B146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1E93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69720" w14:textId="77777777" w:rsidR="00C009D8" w:rsidRPr="00C009D8" w:rsidRDefault="00C009D8">
    <w:pPr>
      <w:pStyle w:val="Footer"/>
    </w:pPr>
    <w:r>
      <w:t>Copyright I.S.Rogers 9 August 2013</w:t>
    </w:r>
  </w:p>
  <w:p w14:paraId="3B40899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3B3DF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5C68D" w14:textId="77777777" w:rsidR="00B146C2" w:rsidRDefault="00B146C2" w:rsidP="00920DE3">
      <w:pPr>
        <w:spacing w:after="0" w:line="240" w:lineRule="auto"/>
      </w:pPr>
      <w:r>
        <w:separator/>
      </w:r>
    </w:p>
  </w:footnote>
  <w:footnote w:type="continuationSeparator" w:id="0">
    <w:p w14:paraId="75B591D2" w14:textId="77777777" w:rsidR="00B146C2" w:rsidRDefault="00B146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AC76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CD70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8BBF8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6C2"/>
    <w:rsid w:val="00120749"/>
    <w:rsid w:val="00624CAE"/>
    <w:rsid w:val="007C375F"/>
    <w:rsid w:val="00920DE3"/>
    <w:rsid w:val="00A05657"/>
    <w:rsid w:val="00B146C2"/>
    <w:rsid w:val="00C009D8"/>
    <w:rsid w:val="00C60B07"/>
    <w:rsid w:val="00CC3CF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0CACD"/>
  <w15:docId w15:val="{F3BCEB1B-FC11-484D-8B0B-3BF0C05EA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B146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aalt.law.uh.edu/Indices/CP40Indices/CP40no888Pl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aalt.law.uh.edu/Indices/CP40Indices/CP40no888Pl.htm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5</cp:revision>
  <dcterms:created xsi:type="dcterms:W3CDTF">2015-04-22T22:06:00Z</dcterms:created>
  <dcterms:modified xsi:type="dcterms:W3CDTF">2023-09-23T08:37:00Z</dcterms:modified>
</cp:coreProperties>
</file>