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3FAA2" w14:textId="77777777" w:rsidR="00F5390D" w:rsidRDefault="00F5390D" w:rsidP="00F53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COPPYNG</w:t>
      </w:r>
      <w:r>
        <w:rPr>
          <w:rFonts w:ascii="Times New Roman" w:hAnsi="Times New Roman" w:cs="Times New Roman"/>
        </w:rPr>
        <w:t xml:space="preserve">      (fl.1483)</w:t>
      </w:r>
    </w:p>
    <w:p w14:paraId="37F2E8A7" w14:textId="77777777" w:rsidR="00F5390D" w:rsidRDefault="00F5390D" w:rsidP="00F53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Fleet, Lincolnshire. Yeoman.</w:t>
      </w:r>
    </w:p>
    <w:p w14:paraId="7CD4134D" w14:textId="77777777" w:rsidR="00F5390D" w:rsidRDefault="00F5390D" w:rsidP="00F5390D">
      <w:pPr>
        <w:rPr>
          <w:rFonts w:ascii="Times New Roman" w:hAnsi="Times New Roman" w:cs="Times New Roman"/>
        </w:rPr>
      </w:pPr>
    </w:p>
    <w:p w14:paraId="6EF5597F" w14:textId="77777777" w:rsidR="00F5390D" w:rsidRDefault="00F5390D" w:rsidP="00F5390D">
      <w:pPr>
        <w:rPr>
          <w:rFonts w:ascii="Times New Roman" w:hAnsi="Times New Roman" w:cs="Times New Roman"/>
        </w:rPr>
      </w:pPr>
    </w:p>
    <w:p w14:paraId="557745F6" w14:textId="77777777" w:rsidR="00F5390D" w:rsidRDefault="00F5390D" w:rsidP="00F53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William Martyn(q.v.) and William</w:t>
      </w:r>
    </w:p>
    <w:p w14:paraId="5BC3CCB3" w14:textId="77777777" w:rsidR="00F5390D" w:rsidRDefault="00F5390D" w:rsidP="00F53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Chapell</w:t>
      </w:r>
      <w:proofErr w:type="spellEnd"/>
      <w:r>
        <w:rPr>
          <w:rFonts w:ascii="Times New Roman" w:hAnsi="Times New Roman" w:cs="Times New Roman"/>
        </w:rPr>
        <w:t>(q.v.), both of Fleet.</w:t>
      </w:r>
    </w:p>
    <w:p w14:paraId="0190E32C" w14:textId="77777777" w:rsidR="00F5390D" w:rsidRDefault="00F5390D" w:rsidP="00F53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E67B0EE" w14:textId="77777777" w:rsidR="00F5390D" w:rsidRDefault="00F5390D" w:rsidP="00F5390D">
      <w:pPr>
        <w:rPr>
          <w:rFonts w:ascii="Times New Roman" w:hAnsi="Times New Roman" w:cs="Times New Roman"/>
        </w:rPr>
      </w:pPr>
    </w:p>
    <w:p w14:paraId="5AFB58CD" w14:textId="77777777" w:rsidR="00F5390D" w:rsidRDefault="00F5390D" w:rsidP="00F5390D">
      <w:pPr>
        <w:rPr>
          <w:rFonts w:ascii="Times New Roman" w:hAnsi="Times New Roman" w:cs="Times New Roman"/>
        </w:rPr>
      </w:pPr>
    </w:p>
    <w:p w14:paraId="778A9A9B" w14:textId="77777777" w:rsidR="00F5390D" w:rsidRDefault="00F5390D" w:rsidP="00F539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2019</w:t>
      </w:r>
    </w:p>
    <w:p w14:paraId="6FE6A301" w14:textId="77777777" w:rsidR="006B2F86" w:rsidRPr="00E71FC3" w:rsidRDefault="00F539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EE604" w14:textId="77777777" w:rsidR="00F5390D" w:rsidRDefault="00F5390D" w:rsidP="00E71FC3">
      <w:r>
        <w:separator/>
      </w:r>
    </w:p>
  </w:endnote>
  <w:endnote w:type="continuationSeparator" w:id="0">
    <w:p w14:paraId="45BC5E5B" w14:textId="77777777" w:rsidR="00F5390D" w:rsidRDefault="00F539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5AA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0850E6" w14:textId="77777777" w:rsidR="00F5390D" w:rsidRDefault="00F5390D" w:rsidP="00E71FC3">
      <w:r>
        <w:separator/>
      </w:r>
    </w:p>
  </w:footnote>
  <w:footnote w:type="continuationSeparator" w:id="0">
    <w:p w14:paraId="4F32E904" w14:textId="77777777" w:rsidR="00F5390D" w:rsidRDefault="00F539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C0929"/>
  <w15:chartTrackingRefBased/>
  <w15:docId w15:val="{0D0F6F66-CA1B-4BB8-BBBF-F006DBA4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539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2019-10-04T20:34:00Z</dcterms:created>
  <dcterms:modified xsi:type="dcterms:W3CDTF">2019-10-04T20:35:00Z</dcterms:modified>
</cp:coreProperties>
</file>