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58DF2" w14:textId="77777777" w:rsidR="003E75D4" w:rsidRDefault="003E75D4" w:rsidP="003E75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COPPYNG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fl.1421)</w:t>
      </w:r>
    </w:p>
    <w:p w14:paraId="4F533004" w14:textId="77777777" w:rsidR="003E75D4" w:rsidRDefault="003E75D4" w:rsidP="003E75D4">
      <w:pPr>
        <w:pStyle w:val="NoSpacing"/>
        <w:rPr>
          <w:rFonts w:cs="Times New Roman"/>
          <w:szCs w:val="24"/>
        </w:rPr>
      </w:pPr>
    </w:p>
    <w:p w14:paraId="4565DEA6" w14:textId="77777777" w:rsidR="003E75D4" w:rsidRDefault="003E75D4" w:rsidP="003E75D4">
      <w:pPr>
        <w:pStyle w:val="NoSpacing"/>
        <w:rPr>
          <w:rFonts w:cs="Times New Roman"/>
          <w:szCs w:val="24"/>
        </w:rPr>
      </w:pPr>
    </w:p>
    <w:p w14:paraId="701B4DEF" w14:textId="77777777" w:rsidR="003E75D4" w:rsidRDefault="003E75D4" w:rsidP="003E75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1421</w:t>
      </w:r>
      <w:r>
        <w:rPr>
          <w:rFonts w:cs="Times New Roman"/>
          <w:szCs w:val="24"/>
        </w:rPr>
        <w:tab/>
        <w:t xml:space="preserve">He made a plaint of trespass and assault against Thomas Fox of </w:t>
      </w:r>
    </w:p>
    <w:p w14:paraId="6289BC8A" w14:textId="77777777" w:rsidR="003E75D4" w:rsidRDefault="003E75D4" w:rsidP="003E75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Thaxted, Essex, bladesmith(q.v.).</w:t>
      </w:r>
    </w:p>
    <w:p w14:paraId="5912D791" w14:textId="77777777" w:rsidR="003E75D4" w:rsidRDefault="003E75D4" w:rsidP="003E75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35EB">
          <w:rPr>
            <w:rStyle w:val="Hyperlink"/>
            <w:rFonts w:cs="Times New Roman"/>
            <w:szCs w:val="24"/>
          </w:rPr>
          <w:t>https://waalt.uh.edu/index.php/CP40/641:_A-J</w:t>
        </w:r>
      </w:hyperlink>
      <w:r>
        <w:rPr>
          <w:rFonts w:cs="Times New Roman"/>
          <w:szCs w:val="24"/>
        </w:rPr>
        <w:t xml:space="preserve"> )</w:t>
      </w:r>
    </w:p>
    <w:p w14:paraId="42E4C2EC" w14:textId="77777777" w:rsidR="003E75D4" w:rsidRDefault="003E75D4" w:rsidP="003E75D4">
      <w:pPr>
        <w:pStyle w:val="NoSpacing"/>
        <w:rPr>
          <w:rFonts w:cs="Times New Roman"/>
          <w:szCs w:val="24"/>
        </w:rPr>
      </w:pPr>
    </w:p>
    <w:p w14:paraId="5D16AB21" w14:textId="77777777" w:rsidR="003E75D4" w:rsidRDefault="003E75D4" w:rsidP="003E75D4">
      <w:pPr>
        <w:pStyle w:val="NoSpacing"/>
        <w:rPr>
          <w:rFonts w:cs="Times New Roman"/>
          <w:szCs w:val="24"/>
        </w:rPr>
      </w:pPr>
    </w:p>
    <w:p w14:paraId="49AFF132" w14:textId="77777777" w:rsidR="003E75D4" w:rsidRDefault="003E75D4" w:rsidP="003E75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March 2023</w:t>
      </w:r>
    </w:p>
    <w:p w14:paraId="150476F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F7E2A" w14:textId="77777777" w:rsidR="003E75D4" w:rsidRDefault="003E75D4" w:rsidP="009139A6">
      <w:r>
        <w:separator/>
      </w:r>
    </w:p>
  </w:endnote>
  <w:endnote w:type="continuationSeparator" w:id="0">
    <w:p w14:paraId="0CDE79A5" w14:textId="77777777" w:rsidR="003E75D4" w:rsidRDefault="003E75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1F2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DA3F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6CE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5C976" w14:textId="77777777" w:rsidR="003E75D4" w:rsidRDefault="003E75D4" w:rsidP="009139A6">
      <w:r>
        <w:separator/>
      </w:r>
    </w:p>
  </w:footnote>
  <w:footnote w:type="continuationSeparator" w:id="0">
    <w:p w14:paraId="6C8286AC" w14:textId="77777777" w:rsidR="003E75D4" w:rsidRDefault="003E75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7CD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F8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FCE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5D4"/>
    <w:rsid w:val="000666E0"/>
    <w:rsid w:val="002510B7"/>
    <w:rsid w:val="003E75D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50D82"/>
  <w15:chartTrackingRefBased/>
  <w15:docId w15:val="{47CE86FE-B761-4DAC-98E2-59B2885E5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E75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2023-03-22T15:31:00Z</dcterms:created>
  <dcterms:modified xsi:type="dcterms:W3CDTF">2023-03-22T15:31:00Z</dcterms:modified>
</cp:coreProperties>
</file>