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50801" w14:textId="77777777" w:rsidR="00E43B7C" w:rsidRPr="0060100A" w:rsidRDefault="00E43B7C" w:rsidP="00E43B7C">
      <w:pPr>
        <w:pStyle w:val="NoSpacing"/>
      </w:pPr>
      <w:r w:rsidRPr="0060100A">
        <w:rPr>
          <w:u w:val="single"/>
        </w:rPr>
        <w:t>Adam COPPYNG</w:t>
      </w:r>
      <w:r w:rsidRPr="0060100A">
        <w:t xml:space="preserve">     </w:t>
      </w:r>
      <w:proofErr w:type="gramStart"/>
      <w:r w:rsidRPr="0060100A">
        <w:t xml:space="preserve">   (</w:t>
      </w:r>
      <w:proofErr w:type="gramEnd"/>
      <w:r w:rsidRPr="0060100A">
        <w:t>fl.1438)</w:t>
      </w:r>
    </w:p>
    <w:p w14:paraId="10E0C297" w14:textId="77777777" w:rsidR="00E43B7C" w:rsidRPr="0060100A" w:rsidRDefault="00E43B7C" w:rsidP="00E43B7C">
      <w:pPr>
        <w:pStyle w:val="NoSpacing"/>
      </w:pPr>
      <w:r w:rsidRPr="0060100A">
        <w:t>of London. Skinner.</w:t>
      </w:r>
    </w:p>
    <w:p w14:paraId="1995E57D" w14:textId="77777777" w:rsidR="00E43B7C" w:rsidRPr="0060100A" w:rsidRDefault="00E43B7C" w:rsidP="00E43B7C">
      <w:pPr>
        <w:pStyle w:val="NoSpacing"/>
      </w:pPr>
    </w:p>
    <w:p w14:paraId="26919C97" w14:textId="77777777" w:rsidR="00E43B7C" w:rsidRPr="0060100A" w:rsidRDefault="00E43B7C" w:rsidP="00E43B7C">
      <w:pPr>
        <w:pStyle w:val="NoSpacing"/>
      </w:pPr>
    </w:p>
    <w:p w14:paraId="3B311ED4" w14:textId="77777777" w:rsidR="00E43B7C" w:rsidRPr="0060100A" w:rsidRDefault="00E43B7C" w:rsidP="00E43B7C">
      <w:pPr>
        <w:pStyle w:val="NoSpacing"/>
      </w:pPr>
      <w:r w:rsidRPr="0060100A">
        <w:t>20 Mar.1438</w:t>
      </w:r>
      <w:r w:rsidRPr="0060100A">
        <w:tab/>
        <w:t xml:space="preserve">He was one of those to whom Richard </w:t>
      </w:r>
      <w:proofErr w:type="spellStart"/>
      <w:r w:rsidRPr="0060100A">
        <w:t>Pynchebek</w:t>
      </w:r>
      <w:proofErr w:type="spellEnd"/>
      <w:r w:rsidRPr="0060100A">
        <w:t xml:space="preserve"> of London, upholder(q.v.),</w:t>
      </w:r>
    </w:p>
    <w:p w14:paraId="667879EA" w14:textId="77777777" w:rsidR="00E43B7C" w:rsidRPr="0060100A" w:rsidRDefault="00E43B7C" w:rsidP="00E43B7C">
      <w:pPr>
        <w:pStyle w:val="NoSpacing"/>
      </w:pPr>
      <w:r w:rsidRPr="0060100A">
        <w:tab/>
      </w:r>
      <w:r w:rsidRPr="0060100A">
        <w:tab/>
        <w:t>gifted his goods and chattels.</w:t>
      </w:r>
    </w:p>
    <w:p w14:paraId="36E9EA1D" w14:textId="77777777" w:rsidR="00E43B7C" w:rsidRPr="0060100A" w:rsidRDefault="00E43B7C" w:rsidP="00E43B7C">
      <w:pPr>
        <w:pStyle w:val="NoSpacing"/>
        <w:ind w:left="1440" w:hanging="720"/>
      </w:pPr>
      <w:r w:rsidRPr="0060100A">
        <w:tab/>
        <w:t>(“Calendar of Plea and Memoranda Rolls preserved among the archives of the Corporation of the City of London at the Guildhall A.D. 1437-1457”, edited by Philip E. Jones pub. Cambridge University Press 1954 p.160)</w:t>
      </w:r>
    </w:p>
    <w:p w14:paraId="46C727C9" w14:textId="77777777" w:rsidR="00E43B7C" w:rsidRPr="0060100A" w:rsidRDefault="00E43B7C" w:rsidP="00E43B7C">
      <w:pPr>
        <w:pStyle w:val="NoSpacing"/>
      </w:pPr>
    </w:p>
    <w:p w14:paraId="614E2E46" w14:textId="77777777" w:rsidR="00E43B7C" w:rsidRPr="0060100A" w:rsidRDefault="00E43B7C" w:rsidP="00E43B7C">
      <w:pPr>
        <w:pStyle w:val="NoSpacing"/>
      </w:pPr>
    </w:p>
    <w:p w14:paraId="0F520E9F" w14:textId="77777777" w:rsidR="00E43B7C" w:rsidRPr="0060100A" w:rsidRDefault="00E43B7C" w:rsidP="00E43B7C">
      <w:pPr>
        <w:pStyle w:val="NoSpacing"/>
      </w:pPr>
      <w:r w:rsidRPr="0060100A">
        <w:t>10 May 2023</w:t>
      </w:r>
    </w:p>
    <w:p w14:paraId="4204EA1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CA5A3" w14:textId="77777777" w:rsidR="00E43B7C" w:rsidRDefault="00E43B7C" w:rsidP="009139A6">
      <w:r>
        <w:separator/>
      </w:r>
    </w:p>
  </w:endnote>
  <w:endnote w:type="continuationSeparator" w:id="0">
    <w:p w14:paraId="2EB248E9" w14:textId="77777777" w:rsidR="00E43B7C" w:rsidRDefault="00E43B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AB4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EB37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A78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4BC9C" w14:textId="77777777" w:rsidR="00E43B7C" w:rsidRDefault="00E43B7C" w:rsidP="009139A6">
      <w:r>
        <w:separator/>
      </w:r>
    </w:p>
  </w:footnote>
  <w:footnote w:type="continuationSeparator" w:id="0">
    <w:p w14:paraId="77AA2A92" w14:textId="77777777" w:rsidR="00E43B7C" w:rsidRDefault="00E43B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9D8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608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1E5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B7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43B7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034CA"/>
  <w15:chartTrackingRefBased/>
  <w15:docId w15:val="{AF8BF0A9-8BFA-4BA8-B467-084CA18BE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2023-07-21T20:33:00Z</dcterms:created>
  <dcterms:modified xsi:type="dcterms:W3CDTF">2023-07-21T20:33:00Z</dcterms:modified>
</cp:coreProperties>
</file>