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98C6A" w14:textId="77777777" w:rsidR="007648BD" w:rsidRDefault="007648BD" w:rsidP="007648B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COPPLEY</w:t>
      </w:r>
      <w:r>
        <w:rPr>
          <w:rFonts w:cs="Times New Roman"/>
          <w:szCs w:val="24"/>
          <w:lang w:val="en-GB"/>
        </w:rPr>
        <w:t xml:space="preserve">        (fl.1469)</w:t>
      </w:r>
    </w:p>
    <w:p w14:paraId="76BC6518" w14:textId="77777777" w:rsidR="007648BD" w:rsidRDefault="007648BD" w:rsidP="007648B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London. Gentleman.</w:t>
      </w:r>
    </w:p>
    <w:p w14:paraId="347F3877" w14:textId="77777777" w:rsidR="007648BD" w:rsidRDefault="007648BD" w:rsidP="007648BD">
      <w:pPr>
        <w:pStyle w:val="NoSpacing"/>
        <w:rPr>
          <w:rFonts w:cs="Times New Roman"/>
          <w:szCs w:val="24"/>
          <w:lang w:val="en-GB"/>
        </w:rPr>
      </w:pPr>
    </w:p>
    <w:p w14:paraId="0FA5F2B1" w14:textId="77777777" w:rsidR="007648BD" w:rsidRDefault="007648BD" w:rsidP="007648BD">
      <w:pPr>
        <w:pStyle w:val="NoSpacing"/>
        <w:rPr>
          <w:rFonts w:cs="Times New Roman"/>
          <w:szCs w:val="24"/>
          <w:lang w:val="en-GB"/>
        </w:rPr>
      </w:pPr>
    </w:p>
    <w:p w14:paraId="6C5C3263" w14:textId="77777777" w:rsidR="007648BD" w:rsidRDefault="007648BD" w:rsidP="007648B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>The King indicted him and John Cateryk of London, bowyer(q.v.),</w:t>
      </w:r>
    </w:p>
    <w:p w14:paraId="2805E1C0" w14:textId="77777777" w:rsidR="007648BD" w:rsidRDefault="007648BD" w:rsidP="007648B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for trespass.</w:t>
      </w:r>
    </w:p>
    <w:p w14:paraId="04B237E1" w14:textId="77777777" w:rsidR="007648BD" w:rsidRDefault="007648BD" w:rsidP="007648B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4165DE6" w14:textId="77777777" w:rsidR="007648BD" w:rsidRDefault="007648BD" w:rsidP="007648BD">
      <w:pPr>
        <w:pStyle w:val="NoSpacing"/>
        <w:rPr>
          <w:rFonts w:cs="Times New Roman"/>
          <w:szCs w:val="24"/>
          <w:lang w:val="en-GB"/>
        </w:rPr>
      </w:pPr>
    </w:p>
    <w:p w14:paraId="291D0C02" w14:textId="77777777" w:rsidR="007648BD" w:rsidRDefault="007648BD" w:rsidP="007648BD">
      <w:pPr>
        <w:pStyle w:val="NoSpacing"/>
        <w:rPr>
          <w:rFonts w:cs="Times New Roman"/>
          <w:szCs w:val="24"/>
          <w:lang w:val="en-GB"/>
        </w:rPr>
      </w:pPr>
    </w:p>
    <w:p w14:paraId="5A627F31" w14:textId="77777777" w:rsidR="007648BD" w:rsidRDefault="007648BD" w:rsidP="007648BD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26 January 2026</w:t>
      </w:r>
    </w:p>
    <w:p w14:paraId="707215D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DF001" w14:textId="77777777" w:rsidR="00AB0837" w:rsidRDefault="00AB0837" w:rsidP="00086E2C">
      <w:pPr>
        <w:spacing w:after="0" w:line="240" w:lineRule="auto"/>
      </w:pPr>
      <w:r>
        <w:separator/>
      </w:r>
    </w:p>
  </w:endnote>
  <w:endnote w:type="continuationSeparator" w:id="0">
    <w:p w14:paraId="254E3F51" w14:textId="77777777" w:rsidR="00AB0837" w:rsidRDefault="00AB083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6AB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AAB2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9CBF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FD045" w14:textId="77777777" w:rsidR="00AB0837" w:rsidRDefault="00AB0837" w:rsidP="00086E2C">
      <w:pPr>
        <w:spacing w:after="0" w:line="240" w:lineRule="auto"/>
      </w:pPr>
      <w:r>
        <w:separator/>
      </w:r>
    </w:p>
  </w:footnote>
  <w:footnote w:type="continuationSeparator" w:id="0">
    <w:p w14:paraId="5DBFCD37" w14:textId="77777777" w:rsidR="00AB0837" w:rsidRDefault="00AB083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4374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351B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2CEE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BD"/>
    <w:rsid w:val="00086E2C"/>
    <w:rsid w:val="000A2E7A"/>
    <w:rsid w:val="002244B7"/>
    <w:rsid w:val="00314D94"/>
    <w:rsid w:val="005B5981"/>
    <w:rsid w:val="00617568"/>
    <w:rsid w:val="006E68FA"/>
    <w:rsid w:val="007648BD"/>
    <w:rsid w:val="00AB083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FC4D4"/>
  <w15:chartTrackingRefBased/>
  <w15:docId w15:val="{244DDF49-365C-4F56-9EEB-FD7D21EAF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648B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7648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228</Characters>
  <Application>Microsoft Office Word</Application>
  <DocSecurity>0</DocSecurity>
  <Lines>12</Lines>
  <Paragraphs>7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2026-01-28T21:09:00Z</dcterms:created>
  <dcterms:modified xsi:type="dcterms:W3CDTF">2026-01-28T21:10:00Z</dcterms:modified>
</cp:coreProperties>
</file>