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B067DF" w14:textId="77777777" w:rsidR="00A2080C" w:rsidRDefault="00A2080C" w:rsidP="00A208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COPPLEY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2D8DDA56" w14:textId="77777777" w:rsidR="00A2080C" w:rsidRDefault="00A2080C" w:rsidP="00A208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Kirklees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Nunnery.</w:t>
      </w:r>
    </w:p>
    <w:p w14:paraId="35FDE6B1" w14:textId="77777777" w:rsidR="00A2080C" w:rsidRDefault="00A2080C" w:rsidP="00A208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87D8C8" w14:textId="77777777" w:rsidR="00A2080C" w:rsidRDefault="00A2080C" w:rsidP="00A208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94719C" w14:textId="77777777" w:rsidR="00A2080C" w:rsidRDefault="00A2080C" w:rsidP="00A208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at the altar of the Blessed Virgin Mary in York</w:t>
      </w:r>
    </w:p>
    <w:p w14:paraId="5FD7384D" w14:textId="77777777" w:rsidR="00A2080C" w:rsidRDefault="00A2080C" w:rsidP="00A208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Minster by William Egremont, Bishop of Dromore(q.v.).</w:t>
      </w:r>
    </w:p>
    <w:p w14:paraId="5E97B883" w14:textId="77777777" w:rsidR="00A2080C" w:rsidRDefault="00A2080C" w:rsidP="00A208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.97)</w:t>
      </w:r>
    </w:p>
    <w:p w14:paraId="7D8E71EC" w14:textId="77777777" w:rsidR="00A2080C" w:rsidRDefault="00A2080C" w:rsidP="00A208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B55FFF" w14:textId="77777777" w:rsidR="00A2080C" w:rsidRDefault="00A2080C" w:rsidP="00A208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309DD1" w14:textId="77777777" w:rsidR="00A2080C" w:rsidRPr="003572CF" w:rsidRDefault="00A2080C" w:rsidP="00A208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March 2021</w:t>
      </w:r>
    </w:p>
    <w:p w14:paraId="1884CA88" w14:textId="25232F26" w:rsidR="00BA00AB" w:rsidRPr="00A2080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208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FBA1B0" w14:textId="77777777" w:rsidR="00A2080C" w:rsidRDefault="00A2080C" w:rsidP="009139A6">
      <w:r>
        <w:separator/>
      </w:r>
    </w:p>
  </w:endnote>
  <w:endnote w:type="continuationSeparator" w:id="0">
    <w:p w14:paraId="7B81D1AB" w14:textId="77777777" w:rsidR="00A2080C" w:rsidRDefault="00A2080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1CC9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26EA0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03FDC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5A8CE9" w14:textId="77777777" w:rsidR="00A2080C" w:rsidRDefault="00A2080C" w:rsidP="009139A6">
      <w:r>
        <w:separator/>
      </w:r>
    </w:p>
  </w:footnote>
  <w:footnote w:type="continuationSeparator" w:id="0">
    <w:p w14:paraId="691C5A2C" w14:textId="77777777" w:rsidR="00A2080C" w:rsidRDefault="00A2080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12DB3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C5E5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8109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80C"/>
    <w:rsid w:val="000666E0"/>
    <w:rsid w:val="002510B7"/>
    <w:rsid w:val="005C130B"/>
    <w:rsid w:val="00826F5C"/>
    <w:rsid w:val="009139A6"/>
    <w:rsid w:val="009448BB"/>
    <w:rsid w:val="00A2080C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6193A"/>
  <w15:chartTrackingRefBased/>
  <w15:docId w15:val="{91A3981B-21D8-4983-A6B2-8600A991A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2021-03-19T11:37:00Z</dcterms:created>
  <dcterms:modified xsi:type="dcterms:W3CDTF">2021-03-19T11:40:00Z</dcterms:modified>
</cp:coreProperties>
</file>