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D56B7" w14:textId="77777777" w:rsidR="00FE6D4B" w:rsidRDefault="00FE6D4B" w:rsidP="00FE6D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COPPLESTONE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06547A95" w14:textId="77777777" w:rsidR="00FE6D4B" w:rsidRDefault="00FE6D4B" w:rsidP="00FE6D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Yealmpton</w:t>
      </w:r>
      <w:proofErr w:type="spellEnd"/>
      <w:r>
        <w:rPr>
          <w:rFonts w:cs="Times New Roman"/>
          <w:szCs w:val="24"/>
        </w:rPr>
        <w:t>. Gentleman.</w:t>
      </w:r>
    </w:p>
    <w:p w14:paraId="71EF6045" w14:textId="77777777" w:rsidR="00FE6D4B" w:rsidRDefault="00FE6D4B" w:rsidP="00FE6D4B">
      <w:pPr>
        <w:pStyle w:val="NoSpacing"/>
        <w:rPr>
          <w:rFonts w:cs="Times New Roman"/>
          <w:szCs w:val="24"/>
        </w:rPr>
      </w:pPr>
    </w:p>
    <w:p w14:paraId="074D3579" w14:textId="77777777" w:rsidR="00FE6D4B" w:rsidRDefault="00FE6D4B" w:rsidP="00FE6D4B">
      <w:pPr>
        <w:pStyle w:val="NoSpacing"/>
        <w:rPr>
          <w:rFonts w:cs="Times New Roman"/>
          <w:szCs w:val="24"/>
        </w:rPr>
      </w:pPr>
    </w:p>
    <w:p w14:paraId="380926EB" w14:textId="77777777" w:rsidR="00FE6D4B" w:rsidRDefault="00FE6D4B" w:rsidP="00FE6D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5226D58B" w14:textId="77777777" w:rsidR="00FE6D4B" w:rsidRDefault="00FE6D4B" w:rsidP="00FE6D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36DB1CF9" w14:textId="77777777" w:rsidR="00FE6D4B" w:rsidRDefault="00FE6D4B" w:rsidP="00FE6D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Devon.</w:t>
      </w:r>
    </w:p>
    <w:p w14:paraId="0EF35061" w14:textId="77777777" w:rsidR="00FE6D4B" w:rsidRDefault="00FE6D4B" w:rsidP="00FE6D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275F5D80" w14:textId="77777777" w:rsidR="00FE6D4B" w:rsidRDefault="00FE6D4B" w:rsidP="00FE6D4B">
      <w:pPr>
        <w:pStyle w:val="NoSpacing"/>
        <w:rPr>
          <w:rFonts w:cs="Times New Roman"/>
          <w:szCs w:val="24"/>
        </w:rPr>
      </w:pPr>
    </w:p>
    <w:p w14:paraId="1092BD30" w14:textId="77777777" w:rsidR="00FE6D4B" w:rsidRDefault="00FE6D4B" w:rsidP="00FE6D4B">
      <w:pPr>
        <w:pStyle w:val="NoSpacing"/>
        <w:rPr>
          <w:rFonts w:cs="Times New Roman"/>
          <w:szCs w:val="24"/>
        </w:rPr>
      </w:pPr>
    </w:p>
    <w:p w14:paraId="68708B10" w14:textId="77777777" w:rsidR="00FE6D4B" w:rsidRDefault="00FE6D4B" w:rsidP="00FE6D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2023</w:t>
      </w:r>
    </w:p>
    <w:p w14:paraId="7BC2BF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D1815" w14:textId="77777777" w:rsidR="00FE6D4B" w:rsidRDefault="00FE6D4B" w:rsidP="009139A6">
      <w:r>
        <w:separator/>
      </w:r>
    </w:p>
  </w:endnote>
  <w:endnote w:type="continuationSeparator" w:id="0">
    <w:p w14:paraId="3765FB7B" w14:textId="77777777" w:rsidR="00FE6D4B" w:rsidRDefault="00FE6D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2C4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BDE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004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AFCD" w14:textId="77777777" w:rsidR="00FE6D4B" w:rsidRDefault="00FE6D4B" w:rsidP="009139A6">
      <w:r>
        <w:separator/>
      </w:r>
    </w:p>
  </w:footnote>
  <w:footnote w:type="continuationSeparator" w:id="0">
    <w:p w14:paraId="27C87BBE" w14:textId="77777777" w:rsidR="00FE6D4B" w:rsidRDefault="00FE6D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780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70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A5F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4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81A86"/>
  <w15:chartTrackingRefBased/>
  <w15:docId w15:val="{DBDCA63A-FDCA-44BC-AE5B-E0B894B6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2023-12-18T15:45:00Z</dcterms:created>
  <dcterms:modified xsi:type="dcterms:W3CDTF">2023-12-18T15:45:00Z</dcterms:modified>
</cp:coreProperties>
</file>