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DAD9D" w14:textId="6DAECE72" w:rsidR="006B2F86" w:rsidRDefault="00334A48" w:rsidP="00E71FC3">
      <w:pPr>
        <w:pStyle w:val="NoSpacing"/>
      </w:pPr>
      <w:r>
        <w:rPr>
          <w:u w:val="single"/>
        </w:rPr>
        <w:t>John COPPLESTONE</w:t>
      </w:r>
      <w:r>
        <w:t xml:space="preserve">   </w:t>
      </w:r>
      <w:proofErr w:type="gramStart"/>
      <w:r>
        <w:t xml:space="preserve">   (</w:t>
      </w:r>
      <w:proofErr w:type="gramEnd"/>
      <w:r>
        <w:t>d.ca.1497)</w:t>
      </w:r>
    </w:p>
    <w:p w14:paraId="6632E625" w14:textId="161CD19A" w:rsidR="00334A48" w:rsidRDefault="00334A48" w:rsidP="00E71FC3">
      <w:pPr>
        <w:pStyle w:val="NoSpacing"/>
      </w:pPr>
      <w:r>
        <w:t xml:space="preserve">of </w:t>
      </w:r>
      <w:proofErr w:type="spellStart"/>
      <w:r>
        <w:t>Shobrooke</w:t>
      </w:r>
      <w:proofErr w:type="spellEnd"/>
      <w:r>
        <w:t>, Devon.</w:t>
      </w:r>
    </w:p>
    <w:p w14:paraId="6AA1BE02" w14:textId="5A03545A" w:rsidR="00334A48" w:rsidRDefault="00334A48" w:rsidP="00E71FC3">
      <w:pPr>
        <w:pStyle w:val="NoSpacing"/>
      </w:pPr>
    </w:p>
    <w:p w14:paraId="4CC7E3AD" w14:textId="2B763BAA" w:rsidR="00334A48" w:rsidRDefault="00334A48" w:rsidP="00E71FC3">
      <w:pPr>
        <w:pStyle w:val="NoSpacing"/>
      </w:pPr>
    </w:p>
    <w:p w14:paraId="71DBBE19" w14:textId="7CAADBA6" w:rsidR="00334A48" w:rsidRDefault="00334A48" w:rsidP="00E71FC3">
      <w:pPr>
        <w:pStyle w:val="NoSpacing"/>
      </w:pPr>
      <w:r>
        <w:tab/>
        <w:t>1497</w:t>
      </w:r>
      <w:r>
        <w:tab/>
        <w:t>Probate of his Will.</w:t>
      </w:r>
    </w:p>
    <w:p w14:paraId="41B95B47" w14:textId="7FD76A42" w:rsidR="00334A48" w:rsidRDefault="00334A48" w:rsidP="00E71FC3">
      <w:pPr>
        <w:pStyle w:val="NoSpacing"/>
      </w:pPr>
      <w:r>
        <w:tab/>
      </w:r>
      <w:r>
        <w:tab/>
        <w:t>(</w:t>
      </w:r>
      <w:hyperlink r:id="rId6" w:history="1">
        <w:r w:rsidRPr="00776E0D">
          <w:rPr>
            <w:rStyle w:val="Hyperlink"/>
          </w:rPr>
          <w:t>https://search.findmypast.co.uk/record?id=gbor%2for%2fdevwills%2f163687</w:t>
        </w:r>
      </w:hyperlink>
      <w:r>
        <w:t>)</w:t>
      </w:r>
    </w:p>
    <w:p w14:paraId="182D728B" w14:textId="061456E6" w:rsidR="00334A48" w:rsidRDefault="00334A48" w:rsidP="00E71FC3">
      <w:pPr>
        <w:pStyle w:val="NoSpacing"/>
      </w:pPr>
    </w:p>
    <w:p w14:paraId="55565ED7" w14:textId="6D813B2A" w:rsidR="00334A48" w:rsidRDefault="00334A48" w:rsidP="00E71FC3">
      <w:pPr>
        <w:pStyle w:val="NoSpacing"/>
      </w:pPr>
    </w:p>
    <w:p w14:paraId="11C7AB07" w14:textId="5558BDEC" w:rsidR="00334A48" w:rsidRPr="00334A48" w:rsidRDefault="00334A48" w:rsidP="00E71FC3">
      <w:pPr>
        <w:pStyle w:val="NoSpacing"/>
      </w:pPr>
      <w:r>
        <w:t>12 February 2018</w:t>
      </w:r>
      <w:bookmarkStart w:id="0" w:name="_GoBack"/>
      <w:bookmarkEnd w:id="0"/>
    </w:p>
    <w:sectPr w:rsidR="00334A48" w:rsidRPr="00334A48" w:rsidSect="00334A48">
      <w:footerReference w:type="default" r:id="rId7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92F5F" w14:textId="77777777" w:rsidR="00334A48" w:rsidRDefault="00334A48" w:rsidP="00E71FC3">
      <w:pPr>
        <w:spacing w:after="0" w:line="240" w:lineRule="auto"/>
      </w:pPr>
      <w:r>
        <w:separator/>
      </w:r>
    </w:p>
  </w:endnote>
  <w:endnote w:type="continuationSeparator" w:id="0">
    <w:p w14:paraId="24ADAC96" w14:textId="77777777" w:rsidR="00334A48" w:rsidRDefault="00334A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042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A6B66" w14:textId="77777777" w:rsidR="00334A48" w:rsidRDefault="00334A48" w:rsidP="00E71FC3">
      <w:pPr>
        <w:spacing w:after="0" w:line="240" w:lineRule="auto"/>
      </w:pPr>
      <w:r>
        <w:separator/>
      </w:r>
    </w:p>
  </w:footnote>
  <w:footnote w:type="continuationSeparator" w:id="0">
    <w:p w14:paraId="04C5C78E" w14:textId="77777777" w:rsidR="00334A48" w:rsidRDefault="00334A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48"/>
    <w:rsid w:val="001A7C09"/>
    <w:rsid w:val="00334A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C9FC9"/>
  <w15:chartTrackingRefBased/>
  <w15:docId w15:val="{A6F160D3-0C39-42EE-A8D5-92CA4C4D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34A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A4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%2for%2fdevwills%2f16368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2018-02-12T20:44:00Z</dcterms:created>
  <dcterms:modified xsi:type="dcterms:W3CDTF">2018-02-12T20:48:00Z</dcterms:modified>
</cp:coreProperties>
</file>