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FC3B1" w14:textId="77777777" w:rsidR="001B5289" w:rsidRDefault="001B5289" w:rsidP="001B5289">
      <w:pPr>
        <w:pStyle w:val="NoSpacing"/>
        <w:rPr>
          <w:rFonts w:eastAsia="Times New Roman"/>
        </w:rPr>
      </w:pPr>
      <w:r>
        <w:rPr>
          <w:u w:val="single"/>
        </w:rPr>
        <w:t>John COPLESTON</w:t>
      </w:r>
      <w:r>
        <w:t xml:space="preserve">    </w:t>
      </w:r>
      <w:proofErr w:type="gramStart"/>
      <w:r>
        <w:t xml:space="preserve">   </w:t>
      </w:r>
      <w:r>
        <w:rPr>
          <w:rFonts w:eastAsia="Times New Roman"/>
        </w:rPr>
        <w:t>(</w:t>
      </w:r>
      <w:proofErr w:type="gramEnd"/>
      <w:r>
        <w:rPr>
          <w:rFonts w:eastAsia="Times New Roman"/>
        </w:rPr>
        <w:t>fl.1454)</w:t>
      </w:r>
    </w:p>
    <w:p w14:paraId="105355F0" w14:textId="77777777" w:rsidR="001B5289" w:rsidRDefault="001B5289" w:rsidP="001B5289">
      <w:pPr>
        <w:pStyle w:val="NoSpacing"/>
        <w:rPr>
          <w:rFonts w:eastAsia="Times New Roman"/>
        </w:rPr>
      </w:pPr>
    </w:p>
    <w:p w14:paraId="68149CBF" w14:textId="77777777" w:rsidR="001B5289" w:rsidRDefault="001B5289" w:rsidP="001B5289">
      <w:pPr>
        <w:pStyle w:val="NoSpacing"/>
        <w:rPr>
          <w:rFonts w:eastAsia="Times New Roman"/>
        </w:rPr>
      </w:pPr>
    </w:p>
    <w:p w14:paraId="79CE2CF1" w14:textId="77777777" w:rsidR="001B5289" w:rsidRDefault="001B5289" w:rsidP="001B5289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Mar.1454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appointed to deliver Exeter Castle gaol of</w:t>
      </w:r>
    </w:p>
    <w:p w14:paraId="759F066B" w14:textId="77777777" w:rsidR="001B5289" w:rsidRDefault="001B5289" w:rsidP="001B5289">
      <w:pPr>
        <w:pStyle w:val="NoSpacing"/>
      </w:pPr>
      <w:r>
        <w:tab/>
      </w:r>
      <w:r>
        <w:tab/>
        <w:t>Hamo de la Sandry(q.v.).   (C.P.R. 1452-61 p.174)</w:t>
      </w:r>
    </w:p>
    <w:p w14:paraId="70C63439" w14:textId="77777777" w:rsidR="001B5289" w:rsidRDefault="001B5289" w:rsidP="001B5289">
      <w:pPr>
        <w:pStyle w:val="NoSpacing"/>
      </w:pPr>
    </w:p>
    <w:p w14:paraId="7ECE6A8F" w14:textId="77777777" w:rsidR="001B5289" w:rsidRDefault="001B5289" w:rsidP="001B5289">
      <w:pPr>
        <w:pStyle w:val="NoSpacing"/>
      </w:pPr>
    </w:p>
    <w:p w14:paraId="4FDAF9E4" w14:textId="77777777" w:rsidR="001B5289" w:rsidRDefault="001B5289" w:rsidP="001B5289">
      <w:pPr>
        <w:pStyle w:val="NoSpacing"/>
      </w:pPr>
      <w:r>
        <w:t>3 August 2024</w:t>
      </w:r>
    </w:p>
    <w:p w14:paraId="300A82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8A23F" w14:textId="77777777" w:rsidR="001B5289" w:rsidRDefault="001B5289" w:rsidP="009139A6">
      <w:r>
        <w:separator/>
      </w:r>
    </w:p>
  </w:endnote>
  <w:endnote w:type="continuationSeparator" w:id="0">
    <w:p w14:paraId="2ABF0FF6" w14:textId="77777777" w:rsidR="001B5289" w:rsidRDefault="001B52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32E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F20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5D2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621A82" w14:textId="77777777" w:rsidR="001B5289" w:rsidRDefault="001B5289" w:rsidP="009139A6">
      <w:r>
        <w:separator/>
      </w:r>
    </w:p>
  </w:footnote>
  <w:footnote w:type="continuationSeparator" w:id="0">
    <w:p w14:paraId="37F5FEC7" w14:textId="77777777" w:rsidR="001B5289" w:rsidRDefault="001B52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762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128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339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89"/>
    <w:rsid w:val="000666E0"/>
    <w:rsid w:val="001B5289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22F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D9F22"/>
  <w15:chartTrackingRefBased/>
  <w15:docId w15:val="{F950A3A2-1FF8-4FB7-9B29-9FAB6740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paragraph" w:styleId="PlainText">
    <w:name w:val="Plain Text"/>
    <w:basedOn w:val="Normal"/>
    <w:link w:val="PlainTextChar"/>
    <w:rsid w:val="001B5289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B5289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2024-08-06T06:25:00Z</dcterms:created>
  <dcterms:modified xsi:type="dcterms:W3CDTF">2024-08-06T06:26:00Z</dcterms:modified>
</cp:coreProperties>
</file>