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COPPLESTON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fl.1431)</w:t>
      </w:r>
    </w:p>
    <w:p w:rsid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Sep.1431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to whom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Hendor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 the manor</w:t>
      </w:r>
    </w:p>
    <w:p w:rsid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West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Portlemouth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</w:t>
      </w:r>
    </w:p>
    <w:p w:rsid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24-14)</w:t>
      </w:r>
    </w:p>
    <w:p w:rsid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D4BBA" w:rsidRPr="001D4BBA" w:rsidRDefault="001D4BB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January 2016</w:t>
      </w:r>
      <w:bookmarkStart w:id="0" w:name="_GoBack"/>
      <w:bookmarkEnd w:id="0"/>
    </w:p>
    <w:sectPr w:rsidR="001D4BBA" w:rsidRPr="001D4BB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4BBA" w:rsidRDefault="001D4BBA" w:rsidP="00564E3C">
      <w:pPr>
        <w:spacing w:after="0" w:line="240" w:lineRule="auto"/>
      </w:pPr>
      <w:r>
        <w:separator/>
      </w:r>
    </w:p>
  </w:endnote>
  <w:endnote w:type="continuationSeparator" w:id="0">
    <w:p w:rsidR="001D4BBA" w:rsidRDefault="001D4BBA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1D4BBA">
      <w:rPr>
        <w:rFonts w:ascii="Times New Roman" w:hAnsi="Times New Roman" w:cs="Times New Roman"/>
        <w:noProof/>
        <w:sz w:val="24"/>
        <w:szCs w:val="24"/>
      </w:rPr>
      <w:t>24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4BBA" w:rsidRDefault="001D4BBA" w:rsidP="00564E3C">
      <w:pPr>
        <w:spacing w:after="0" w:line="240" w:lineRule="auto"/>
      </w:pPr>
      <w:r>
        <w:separator/>
      </w:r>
    </w:p>
  </w:footnote>
  <w:footnote w:type="continuationSeparator" w:id="0">
    <w:p w:rsidR="001D4BBA" w:rsidRDefault="001D4BBA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BBA"/>
    <w:rsid w:val="001D4BBA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AFB75"/>
  <w15:chartTrackingRefBased/>
  <w15:docId w15:val="{3058907F-3DDA-4C51-8C21-A8EDCFA37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2016-01-24T20:29:00Z</dcterms:created>
  <dcterms:modified xsi:type="dcterms:W3CDTF">2016-01-24T20:31:00Z</dcterms:modified>
</cp:coreProperties>
</file>