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1684D6" w14:textId="1932401C" w:rsidR="006B2F86" w:rsidRDefault="006A7BE8" w:rsidP="00E71FC3">
      <w:pPr>
        <w:pStyle w:val="NoSpacing"/>
      </w:pPr>
      <w:r>
        <w:rPr>
          <w:u w:val="single"/>
        </w:rPr>
        <w:t>Elizabeth COPPLEDIKE</w:t>
      </w:r>
      <w:r>
        <w:t xml:space="preserve">       (fl.1459)</w:t>
      </w:r>
    </w:p>
    <w:p w14:paraId="37D23A8E" w14:textId="171D1EE6" w:rsidR="006A7BE8" w:rsidRDefault="006A7BE8" w:rsidP="00E71FC3">
      <w:pPr>
        <w:pStyle w:val="NoSpacing"/>
      </w:pPr>
    </w:p>
    <w:p w14:paraId="533711B4" w14:textId="02AF106B" w:rsidR="006A7BE8" w:rsidRDefault="006A7BE8" w:rsidP="00E71FC3">
      <w:pPr>
        <w:pStyle w:val="NoSpacing"/>
      </w:pPr>
    </w:p>
    <w:p w14:paraId="11158D2D" w14:textId="25F4A3E7" w:rsidR="006A7BE8" w:rsidRDefault="006A7BE8" w:rsidP="00E71FC3">
      <w:pPr>
        <w:pStyle w:val="NoSpacing"/>
      </w:pPr>
      <w:r>
        <w:t xml:space="preserve">Niece of Catherine </w:t>
      </w:r>
      <w:proofErr w:type="spellStart"/>
      <w:r>
        <w:t>Felbrigge</w:t>
      </w:r>
      <w:proofErr w:type="spellEnd"/>
      <w:r>
        <w:t>(q.v.).</w:t>
      </w:r>
    </w:p>
    <w:p w14:paraId="0BD0CD6C" w14:textId="77777777" w:rsidR="006A7BE8" w:rsidRDefault="006A7BE8" w:rsidP="006A7BE8">
      <w:pPr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'North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Erpingham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Felbrigg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8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107-119.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 http://www.british-history.ac.uk/topographical-hist-norfolk/vol8/pp107-119 [accessed 4 August 2019]. </w:t>
      </w:r>
      <w:r>
        <w:rPr>
          <w:color w:val="333333"/>
          <w:shd w:val="clear" w:color="auto" w:fill="FFFFFF"/>
        </w:rPr>
        <w:t>)</w:t>
      </w:r>
    </w:p>
    <w:p w14:paraId="3540A398" w14:textId="64655B7C" w:rsidR="006A7BE8" w:rsidRDefault="006A7BE8" w:rsidP="00E71FC3">
      <w:pPr>
        <w:pStyle w:val="NoSpacing"/>
      </w:pPr>
    </w:p>
    <w:p w14:paraId="1F73872E" w14:textId="2E15AF1A" w:rsidR="006A7BE8" w:rsidRDefault="006A7BE8" w:rsidP="00E71FC3">
      <w:pPr>
        <w:pStyle w:val="NoSpacing"/>
      </w:pPr>
    </w:p>
    <w:p w14:paraId="10EB458D" w14:textId="2798C442" w:rsidR="006A7BE8" w:rsidRDefault="006A7BE8" w:rsidP="00E71FC3">
      <w:pPr>
        <w:pStyle w:val="NoSpacing"/>
      </w:pPr>
      <w:r>
        <w:t>14 Feb.1459</w:t>
      </w:r>
      <w:r>
        <w:tab/>
        <w:t>Catherine bequeathed her 40s in her Will. (ibid.)</w:t>
      </w:r>
    </w:p>
    <w:p w14:paraId="2AADDF76" w14:textId="6B627048" w:rsidR="006A7BE8" w:rsidRDefault="006A7BE8" w:rsidP="00E71FC3">
      <w:pPr>
        <w:pStyle w:val="NoSpacing"/>
      </w:pPr>
    </w:p>
    <w:p w14:paraId="3A7A5FC2" w14:textId="03B87B02" w:rsidR="006A7BE8" w:rsidRDefault="006A7BE8" w:rsidP="00E71FC3">
      <w:pPr>
        <w:pStyle w:val="NoSpacing"/>
      </w:pPr>
    </w:p>
    <w:p w14:paraId="5753B3EC" w14:textId="019BD510" w:rsidR="006A7BE8" w:rsidRPr="006A7BE8" w:rsidRDefault="006A7BE8" w:rsidP="00E71FC3">
      <w:pPr>
        <w:pStyle w:val="NoSpacing"/>
      </w:pPr>
      <w:r>
        <w:t>4 August 2019</w:t>
      </w:r>
      <w:bookmarkStart w:id="0" w:name="_GoBack"/>
      <w:bookmarkEnd w:id="0"/>
    </w:p>
    <w:sectPr w:rsidR="006A7BE8" w:rsidRPr="006A7BE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442DEA" w14:textId="77777777" w:rsidR="006A7BE8" w:rsidRDefault="006A7BE8" w:rsidP="00E71FC3">
      <w:r>
        <w:separator/>
      </w:r>
    </w:p>
  </w:endnote>
  <w:endnote w:type="continuationSeparator" w:id="0">
    <w:p w14:paraId="089A2382" w14:textId="77777777" w:rsidR="006A7BE8" w:rsidRDefault="006A7BE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FB9FD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5D1B4" w14:textId="77777777" w:rsidR="006A7BE8" w:rsidRDefault="006A7BE8" w:rsidP="00E71FC3">
      <w:r>
        <w:separator/>
      </w:r>
    </w:p>
  </w:footnote>
  <w:footnote w:type="continuationSeparator" w:id="0">
    <w:p w14:paraId="7594A24F" w14:textId="77777777" w:rsidR="006A7BE8" w:rsidRDefault="006A7BE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BE8"/>
    <w:rsid w:val="001A7C09"/>
    <w:rsid w:val="00577BD5"/>
    <w:rsid w:val="00656CBA"/>
    <w:rsid w:val="006A1F77"/>
    <w:rsid w:val="006A7BE8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DC63F"/>
  <w15:chartTrackingRefBased/>
  <w15:docId w15:val="{1ED82977-B29B-41FD-9F03-13FA6BE19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B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HAnsi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uiPriority w:val="20"/>
    <w:qFormat/>
    <w:rsid w:val="006A7B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2019-08-04T16:36:00Z</dcterms:created>
  <dcterms:modified xsi:type="dcterms:W3CDTF">2019-08-04T16:38:00Z</dcterms:modified>
</cp:coreProperties>
</file>