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92326" w14:textId="77777777" w:rsidR="00021EC9" w:rsidRDefault="00021EC9" w:rsidP="00021E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COPPLE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fl.1473-4)</w:t>
      </w:r>
    </w:p>
    <w:p w14:paraId="7A26584B" w14:textId="77777777" w:rsidR="00021EC9" w:rsidRDefault="00021EC9" w:rsidP="00021E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2C16403D" w14:textId="77777777" w:rsidR="00021EC9" w:rsidRDefault="00021EC9" w:rsidP="00021EC9">
      <w:pPr>
        <w:pStyle w:val="NoSpacing"/>
        <w:rPr>
          <w:rFonts w:cs="Times New Roman"/>
          <w:szCs w:val="24"/>
        </w:rPr>
      </w:pPr>
    </w:p>
    <w:p w14:paraId="6CAB3BE6" w14:textId="77777777" w:rsidR="00021EC9" w:rsidRDefault="00021EC9" w:rsidP="00021EC9">
      <w:pPr>
        <w:pStyle w:val="NoSpacing"/>
        <w:rPr>
          <w:rFonts w:cs="Times New Roman"/>
          <w:szCs w:val="24"/>
        </w:rPr>
      </w:pPr>
    </w:p>
    <w:p w14:paraId="0025DB4C" w14:textId="77777777" w:rsidR="00021EC9" w:rsidRDefault="00021EC9" w:rsidP="00021E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1473-4</w:t>
      </w:r>
      <w:r>
        <w:rPr>
          <w:rFonts w:cs="Times New Roman"/>
          <w:szCs w:val="24"/>
        </w:rPr>
        <w:tab/>
        <w:t>He paid the fee for an M.A. or higher degree.</w:t>
      </w:r>
    </w:p>
    <w:p w14:paraId="475AA616" w14:textId="77777777" w:rsidR="00021EC9" w:rsidRDefault="00021EC9" w:rsidP="00021EC9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 p.396)</w:t>
      </w:r>
    </w:p>
    <w:p w14:paraId="7BA26BAA" w14:textId="77777777" w:rsidR="00021EC9" w:rsidRDefault="00021EC9" w:rsidP="00021EC9">
      <w:pPr>
        <w:pStyle w:val="NoSpacing"/>
        <w:rPr>
          <w:rFonts w:cs="Times New Roman"/>
          <w:szCs w:val="24"/>
        </w:rPr>
      </w:pPr>
    </w:p>
    <w:p w14:paraId="21094089" w14:textId="77777777" w:rsidR="00021EC9" w:rsidRDefault="00021EC9" w:rsidP="00021EC9">
      <w:pPr>
        <w:pStyle w:val="NoSpacing"/>
        <w:rPr>
          <w:rFonts w:cs="Times New Roman"/>
          <w:szCs w:val="24"/>
        </w:rPr>
      </w:pPr>
    </w:p>
    <w:p w14:paraId="7AFD9145" w14:textId="77777777" w:rsidR="00021EC9" w:rsidRDefault="00021EC9" w:rsidP="00021E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November 2024</w:t>
      </w:r>
    </w:p>
    <w:p w14:paraId="1D4C8F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D9C135" w14:textId="77777777" w:rsidR="00021EC9" w:rsidRDefault="00021EC9" w:rsidP="009139A6">
      <w:r>
        <w:separator/>
      </w:r>
    </w:p>
  </w:endnote>
  <w:endnote w:type="continuationSeparator" w:id="0">
    <w:p w14:paraId="6D5A62AB" w14:textId="77777777" w:rsidR="00021EC9" w:rsidRDefault="00021E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86E9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E74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092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64A3BB" w14:textId="77777777" w:rsidR="00021EC9" w:rsidRDefault="00021EC9" w:rsidP="009139A6">
      <w:r>
        <w:separator/>
      </w:r>
    </w:p>
  </w:footnote>
  <w:footnote w:type="continuationSeparator" w:id="0">
    <w:p w14:paraId="251BA631" w14:textId="77777777" w:rsidR="00021EC9" w:rsidRDefault="00021E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51F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8B7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C2B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EC9"/>
    <w:rsid w:val="00021EC9"/>
    <w:rsid w:val="000666E0"/>
    <w:rsid w:val="0022553C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FFE4A"/>
  <w15:chartTrackingRefBased/>
  <w15:docId w15:val="{F82095CA-9FC0-4CF0-AEFE-96A17786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2024-11-07T19:22:00Z</dcterms:created>
  <dcterms:modified xsi:type="dcterms:W3CDTF">2024-11-07T19:23:00Z</dcterms:modified>
</cp:coreProperties>
</file>