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8903D" w14:textId="77777777" w:rsidR="00DE57B7" w:rsidRDefault="00DE57B7" w:rsidP="00DE57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COPPINGE, the elder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6F224F92" w14:textId="77777777" w:rsidR="00DE57B7" w:rsidRDefault="00DE57B7" w:rsidP="00DE57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Norwich.</w:t>
      </w:r>
    </w:p>
    <w:p w14:paraId="125384F6" w14:textId="77777777" w:rsidR="00DE57B7" w:rsidRDefault="00DE57B7" w:rsidP="00DE57B7">
      <w:pPr>
        <w:rPr>
          <w:rFonts w:ascii="Times New Roman" w:hAnsi="Times New Roman" w:cs="Times New Roman"/>
          <w:sz w:val="24"/>
          <w:szCs w:val="24"/>
        </w:rPr>
      </w:pPr>
    </w:p>
    <w:p w14:paraId="29207AA8" w14:textId="77777777" w:rsidR="00DE57B7" w:rsidRDefault="00DE57B7" w:rsidP="00DE57B7">
      <w:pPr>
        <w:rPr>
          <w:rFonts w:ascii="Times New Roman" w:hAnsi="Times New Roman" w:cs="Times New Roman"/>
          <w:sz w:val="24"/>
          <w:szCs w:val="24"/>
        </w:rPr>
      </w:pPr>
    </w:p>
    <w:p w14:paraId="5E0E35BA" w14:textId="77777777" w:rsidR="00DE57B7" w:rsidRDefault="00DE57B7" w:rsidP="00DE57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Dec.1407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62301156" w14:textId="77777777" w:rsidR="00DE57B7" w:rsidRDefault="00DE57B7" w:rsidP="00DE57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towns and from all secular lords of towns and other lay persons having goods</w:t>
      </w:r>
    </w:p>
    <w:p w14:paraId="6915F83E" w14:textId="77777777" w:rsidR="00DE57B7" w:rsidRDefault="00DE57B7" w:rsidP="00DE57B7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and possessions and from others both great and small in Norwich </w:t>
      </w: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from ecclesiastical persons, taxes of the fifteenth and the tenth granted to the King at the last Parliament.</w:t>
      </w:r>
    </w:p>
    <w:p w14:paraId="0AE140DD" w14:textId="77777777" w:rsidR="00DE57B7" w:rsidRDefault="00DE57B7" w:rsidP="00DE57B7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p.94)</w:t>
      </w:r>
    </w:p>
    <w:p w14:paraId="7E8205B2" w14:textId="77777777" w:rsidR="00DE57B7" w:rsidRDefault="00DE57B7" w:rsidP="00DE57B7">
      <w:pPr>
        <w:rPr>
          <w:rFonts w:ascii="Times New Roman" w:hAnsi="Times New Roman" w:cs="Times New Roman"/>
          <w:sz w:val="24"/>
          <w:szCs w:val="24"/>
        </w:rPr>
      </w:pPr>
    </w:p>
    <w:p w14:paraId="5D216C55" w14:textId="77777777" w:rsidR="00DE57B7" w:rsidRDefault="00DE57B7" w:rsidP="00DE57B7">
      <w:pPr>
        <w:rPr>
          <w:rFonts w:ascii="Times New Roman" w:hAnsi="Times New Roman" w:cs="Times New Roman"/>
          <w:sz w:val="24"/>
          <w:szCs w:val="24"/>
        </w:rPr>
      </w:pPr>
    </w:p>
    <w:p w14:paraId="6645DDA8" w14:textId="77777777" w:rsidR="00DE57B7" w:rsidRDefault="00DE57B7" w:rsidP="00DE57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November 2021</w:t>
      </w:r>
    </w:p>
    <w:p w14:paraId="520F669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C91149" w14:textId="77777777" w:rsidR="00DE57B7" w:rsidRDefault="00DE57B7" w:rsidP="009139A6">
      <w:r>
        <w:separator/>
      </w:r>
    </w:p>
  </w:endnote>
  <w:endnote w:type="continuationSeparator" w:id="0">
    <w:p w14:paraId="54C18F1C" w14:textId="77777777" w:rsidR="00DE57B7" w:rsidRDefault="00DE57B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055C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EDE4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0363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DEA630" w14:textId="77777777" w:rsidR="00DE57B7" w:rsidRDefault="00DE57B7" w:rsidP="009139A6">
      <w:r>
        <w:separator/>
      </w:r>
    </w:p>
  </w:footnote>
  <w:footnote w:type="continuationSeparator" w:id="0">
    <w:p w14:paraId="5D93DF28" w14:textId="77777777" w:rsidR="00DE57B7" w:rsidRDefault="00DE57B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6DB5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AA21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14EC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7B7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E57B7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B6B5D"/>
  <w15:chartTrackingRefBased/>
  <w15:docId w15:val="{EA570A6E-1C74-4837-91A9-01FC9858E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57B7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2022-08-03T20:12:00Z</dcterms:created>
  <dcterms:modified xsi:type="dcterms:W3CDTF">2022-08-03T20:13:00Z</dcterms:modified>
</cp:coreProperties>
</file>