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A0921" w14:textId="77777777" w:rsidR="007C6233" w:rsidRDefault="007C6233" w:rsidP="007C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COPPING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fl.1490-1)</w:t>
      </w:r>
    </w:p>
    <w:p w14:paraId="555D32FC" w14:textId="77777777" w:rsidR="007C6233" w:rsidRDefault="007C6233" w:rsidP="007C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7379CFB3" w14:textId="77777777" w:rsidR="007C6233" w:rsidRDefault="007C6233" w:rsidP="007C6233">
      <w:pPr>
        <w:pStyle w:val="NoSpacing"/>
        <w:rPr>
          <w:rFonts w:cs="Times New Roman"/>
          <w:szCs w:val="24"/>
        </w:rPr>
      </w:pPr>
    </w:p>
    <w:p w14:paraId="23220449" w14:textId="77777777" w:rsidR="007C6233" w:rsidRDefault="007C6233" w:rsidP="007C6233">
      <w:pPr>
        <w:pStyle w:val="NoSpacing"/>
        <w:rPr>
          <w:rFonts w:cs="Times New Roman"/>
          <w:szCs w:val="24"/>
        </w:rPr>
      </w:pPr>
    </w:p>
    <w:p w14:paraId="6B0B1A8A" w14:textId="77777777" w:rsidR="007C6233" w:rsidRDefault="007C6233" w:rsidP="007C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1490-1</w:t>
      </w:r>
      <w:r>
        <w:rPr>
          <w:rFonts w:cs="Times New Roman"/>
          <w:szCs w:val="24"/>
        </w:rPr>
        <w:tab/>
        <w:t>B.A.</w:t>
      </w:r>
    </w:p>
    <w:p w14:paraId="24061EEA" w14:textId="77777777" w:rsidR="007C6233" w:rsidRDefault="007C6233" w:rsidP="007C623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p.389)</w:t>
      </w:r>
    </w:p>
    <w:p w14:paraId="19DCB760" w14:textId="77777777" w:rsidR="007C6233" w:rsidRDefault="007C6233" w:rsidP="007C6233">
      <w:pPr>
        <w:pStyle w:val="NoSpacing"/>
        <w:rPr>
          <w:rFonts w:cs="Times New Roman"/>
          <w:szCs w:val="24"/>
        </w:rPr>
      </w:pPr>
    </w:p>
    <w:p w14:paraId="4373927A" w14:textId="77777777" w:rsidR="007C6233" w:rsidRDefault="007C6233" w:rsidP="007C6233">
      <w:pPr>
        <w:pStyle w:val="NoSpacing"/>
        <w:rPr>
          <w:rFonts w:cs="Times New Roman"/>
          <w:szCs w:val="24"/>
        </w:rPr>
      </w:pPr>
    </w:p>
    <w:p w14:paraId="43C7196D" w14:textId="77777777" w:rsidR="007C6233" w:rsidRDefault="007C6233" w:rsidP="007C62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November 2024</w:t>
      </w:r>
    </w:p>
    <w:p w14:paraId="489B6A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2F723" w14:textId="77777777" w:rsidR="007C6233" w:rsidRDefault="007C6233" w:rsidP="009139A6">
      <w:r>
        <w:separator/>
      </w:r>
    </w:p>
  </w:endnote>
  <w:endnote w:type="continuationSeparator" w:id="0">
    <w:p w14:paraId="2BBAE495" w14:textId="77777777" w:rsidR="007C6233" w:rsidRDefault="007C62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FE7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BDE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104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3C336" w14:textId="77777777" w:rsidR="007C6233" w:rsidRDefault="007C6233" w:rsidP="009139A6">
      <w:r>
        <w:separator/>
      </w:r>
    </w:p>
  </w:footnote>
  <w:footnote w:type="continuationSeparator" w:id="0">
    <w:p w14:paraId="3092E518" w14:textId="77777777" w:rsidR="007C6233" w:rsidRDefault="007C62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858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F05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28A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233"/>
    <w:rsid w:val="000666E0"/>
    <w:rsid w:val="002510B7"/>
    <w:rsid w:val="00270799"/>
    <w:rsid w:val="003C61A1"/>
    <w:rsid w:val="005C130B"/>
    <w:rsid w:val="007C623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4C526"/>
  <w15:chartTrackingRefBased/>
  <w15:docId w15:val="{D14E512B-F13D-41BB-8E59-DA97CC06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2024-11-06T21:45:00Z</dcterms:created>
  <dcterms:modified xsi:type="dcterms:W3CDTF">2024-11-06T21:45:00Z</dcterms:modified>
</cp:coreProperties>
</file>