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3E68DA" w14:textId="77777777" w:rsidR="00D31101" w:rsidRDefault="00D31101" w:rsidP="00D311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COPPING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fl.1465)</w:t>
      </w:r>
    </w:p>
    <w:p w14:paraId="3F49507B" w14:textId="77777777" w:rsidR="00D31101" w:rsidRDefault="00D31101" w:rsidP="00D311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Ipswich.</w:t>
      </w:r>
    </w:p>
    <w:p w14:paraId="7AA15DFD" w14:textId="77777777" w:rsidR="00D31101" w:rsidRDefault="00D31101" w:rsidP="00D31101">
      <w:pPr>
        <w:pStyle w:val="NoSpacing"/>
        <w:rPr>
          <w:rFonts w:cs="Times New Roman"/>
          <w:szCs w:val="24"/>
        </w:rPr>
      </w:pPr>
    </w:p>
    <w:p w14:paraId="1B9FB4EA" w14:textId="77777777" w:rsidR="00D31101" w:rsidRDefault="00D31101" w:rsidP="00D31101">
      <w:pPr>
        <w:pStyle w:val="NoSpacing"/>
        <w:rPr>
          <w:rFonts w:cs="Times New Roman"/>
          <w:szCs w:val="24"/>
        </w:rPr>
      </w:pPr>
    </w:p>
    <w:p w14:paraId="58EC2E2D" w14:textId="77777777" w:rsidR="00D31101" w:rsidRDefault="00D31101" w:rsidP="00D311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Drayll</w:t>
      </w:r>
      <w:proofErr w:type="spellEnd"/>
      <w:r>
        <w:rPr>
          <w:rFonts w:cs="Times New Roman"/>
          <w:szCs w:val="24"/>
        </w:rPr>
        <w:t xml:space="preserve"> of Ipswich(q.v.) left instructions to his executors to pay her a </w:t>
      </w:r>
    </w:p>
    <w:p w14:paraId="77B464E3" w14:textId="77777777" w:rsidR="00D31101" w:rsidRDefault="00D31101" w:rsidP="00D311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salary, as thanks for her looking after him in his final illness.</w:t>
      </w:r>
    </w:p>
    <w:p w14:paraId="5E8F51EC" w14:textId="77777777" w:rsidR="00D31101" w:rsidRDefault="00D31101" w:rsidP="00D311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(“Late Medieval Ipswich, Trade and Industry” by Nicholas </w:t>
      </w:r>
      <w:proofErr w:type="spellStart"/>
      <w:proofErr w:type="gramStart"/>
      <w:r>
        <w:rPr>
          <w:rFonts w:cs="Times New Roman"/>
          <w:szCs w:val="24"/>
        </w:rPr>
        <w:t>R.Amor</w:t>
      </w:r>
      <w:proofErr w:type="spellEnd"/>
      <w:proofErr w:type="gramEnd"/>
      <w:r>
        <w:rPr>
          <w:rFonts w:cs="Times New Roman"/>
          <w:szCs w:val="24"/>
        </w:rPr>
        <w:t>, published in</w:t>
      </w:r>
    </w:p>
    <w:p w14:paraId="3B46B582" w14:textId="77777777" w:rsidR="00D31101" w:rsidRDefault="00D31101" w:rsidP="00D31101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2011, published by the Boydell Press </w:t>
      </w:r>
      <w:proofErr w:type="gramStart"/>
      <w:r>
        <w:rPr>
          <w:rFonts w:cs="Times New Roman"/>
          <w:szCs w:val="24"/>
        </w:rPr>
        <w:t>p.38 )</w:t>
      </w:r>
      <w:proofErr w:type="gramEnd"/>
    </w:p>
    <w:p w14:paraId="22AE0FD9" w14:textId="77777777" w:rsidR="00D31101" w:rsidRDefault="00D31101" w:rsidP="00D31101">
      <w:pPr>
        <w:pStyle w:val="NoSpacing"/>
        <w:rPr>
          <w:rFonts w:cs="Times New Roman"/>
          <w:szCs w:val="24"/>
        </w:rPr>
      </w:pPr>
    </w:p>
    <w:p w14:paraId="0AA2C696" w14:textId="77777777" w:rsidR="00D31101" w:rsidRDefault="00D31101" w:rsidP="00D31101">
      <w:pPr>
        <w:pStyle w:val="NoSpacing"/>
        <w:rPr>
          <w:rFonts w:cs="Times New Roman"/>
          <w:szCs w:val="24"/>
        </w:rPr>
      </w:pPr>
    </w:p>
    <w:p w14:paraId="21A9184C" w14:textId="77777777" w:rsidR="00D31101" w:rsidRDefault="00D31101" w:rsidP="00D311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June 2024</w:t>
      </w:r>
    </w:p>
    <w:p w14:paraId="0F384CA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DDA70A" w14:textId="77777777" w:rsidR="00D31101" w:rsidRDefault="00D31101" w:rsidP="009139A6">
      <w:r>
        <w:separator/>
      </w:r>
    </w:p>
  </w:endnote>
  <w:endnote w:type="continuationSeparator" w:id="0">
    <w:p w14:paraId="08DEBEA7" w14:textId="77777777" w:rsidR="00D31101" w:rsidRDefault="00D311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1A6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CD2F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0FF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387CDD" w14:textId="77777777" w:rsidR="00D31101" w:rsidRDefault="00D31101" w:rsidP="009139A6">
      <w:r>
        <w:separator/>
      </w:r>
    </w:p>
  </w:footnote>
  <w:footnote w:type="continuationSeparator" w:id="0">
    <w:p w14:paraId="37BE603B" w14:textId="77777777" w:rsidR="00D31101" w:rsidRDefault="00D311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D15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26F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451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0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31101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4E500"/>
  <w15:chartTrackingRefBased/>
  <w15:docId w15:val="{C4161904-1E61-41FF-9B42-7748B906B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2024-06-23T10:37:00Z</dcterms:created>
  <dcterms:modified xsi:type="dcterms:W3CDTF">2024-06-23T10:38:00Z</dcterms:modified>
</cp:coreProperties>
</file>