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18D3A" w14:textId="77777777" w:rsidR="00B82FE8" w:rsidRDefault="00B82FE8" w:rsidP="00B82FE8">
      <w:pPr>
        <w:pStyle w:val="NoSpacing"/>
      </w:pPr>
      <w:r>
        <w:rPr>
          <w:u w:val="single"/>
        </w:rPr>
        <w:t>John COPPERE</w:t>
      </w:r>
      <w:r>
        <w:t xml:space="preserve">       (fl.1483)</w:t>
      </w:r>
    </w:p>
    <w:p w14:paraId="2063AF88" w14:textId="77777777" w:rsidR="00B82FE8" w:rsidRDefault="00B82FE8" w:rsidP="00B82FE8">
      <w:pPr>
        <w:pStyle w:val="NoSpacing"/>
      </w:pPr>
      <w:r>
        <w:t xml:space="preserve">Abbot of </w:t>
      </w:r>
      <w:proofErr w:type="spellStart"/>
      <w:r>
        <w:t>Tupholme</w:t>
      </w:r>
      <w:proofErr w:type="spellEnd"/>
      <w:r>
        <w:t xml:space="preserve"> Abbey, Lincolnshire.</w:t>
      </w:r>
    </w:p>
    <w:p w14:paraId="2B51B67F" w14:textId="77777777" w:rsidR="00B82FE8" w:rsidRDefault="00B82FE8" w:rsidP="00B82FE8">
      <w:pPr>
        <w:pStyle w:val="NoSpacing"/>
      </w:pPr>
    </w:p>
    <w:p w14:paraId="78D2E18D" w14:textId="77777777" w:rsidR="00B82FE8" w:rsidRDefault="00B82FE8" w:rsidP="00B82FE8">
      <w:pPr>
        <w:pStyle w:val="NoSpacing"/>
      </w:pPr>
    </w:p>
    <w:p w14:paraId="4D23DFFF" w14:textId="77777777" w:rsidR="00B82FE8" w:rsidRDefault="00B82FE8" w:rsidP="00B82FE8">
      <w:pPr>
        <w:pStyle w:val="NoSpacing"/>
      </w:pPr>
      <w:r>
        <w:tab/>
        <w:t>1483</w:t>
      </w:r>
      <w:r>
        <w:tab/>
        <w:t xml:space="preserve">Richard </w:t>
      </w:r>
      <w:proofErr w:type="spellStart"/>
      <w:r>
        <w:t>Spert</w:t>
      </w:r>
      <w:proofErr w:type="spellEnd"/>
      <w:r>
        <w:t>(q.v.) and his wife, Katherine(q.v.), as the administrators of</w:t>
      </w:r>
    </w:p>
    <w:p w14:paraId="74552A8D" w14:textId="77777777" w:rsidR="00B82FE8" w:rsidRDefault="00B82FE8" w:rsidP="00B82FE8">
      <w:pPr>
        <w:pStyle w:val="NoSpacing"/>
      </w:pPr>
      <w:r>
        <w:tab/>
      </w:r>
      <w:r>
        <w:tab/>
        <w:t xml:space="preserve">William </w:t>
      </w:r>
      <w:proofErr w:type="spellStart"/>
      <w:r>
        <w:t>Dalynson</w:t>
      </w:r>
      <w:proofErr w:type="spellEnd"/>
      <w:r>
        <w:t xml:space="preserve"> of Stainsby, Lincolnshire(q.v.), brought a plaint of debt </w:t>
      </w:r>
    </w:p>
    <w:p w14:paraId="024E592A" w14:textId="77777777" w:rsidR="00B82FE8" w:rsidRDefault="00B82FE8" w:rsidP="00B82FE8">
      <w:pPr>
        <w:pStyle w:val="NoSpacing"/>
        <w:ind w:left="1440"/>
      </w:pPr>
      <w:r>
        <w:t xml:space="preserve">against him, Thomas </w:t>
      </w:r>
      <w:proofErr w:type="spellStart"/>
      <w:r>
        <w:t>Pynson</w:t>
      </w:r>
      <w:proofErr w:type="spellEnd"/>
      <w:r>
        <w:t xml:space="preserve"> of Ingoldmells(q.v.) and John Aubrey of Langton by Horncastle(q.v.), as the executors of Robert </w:t>
      </w:r>
      <w:proofErr w:type="spellStart"/>
      <w:r>
        <w:t>Stykney</w:t>
      </w:r>
      <w:proofErr w:type="spellEnd"/>
      <w:r>
        <w:t xml:space="preserve"> of </w:t>
      </w:r>
      <w:proofErr w:type="spellStart"/>
      <w:r>
        <w:t>Hemingby</w:t>
      </w:r>
      <w:proofErr w:type="spellEnd"/>
      <w:r>
        <w:t>(q.v.).</w:t>
      </w:r>
    </w:p>
    <w:p w14:paraId="12BF5024" w14:textId="77777777" w:rsidR="00B82FE8" w:rsidRDefault="00B82FE8" w:rsidP="00B82FE8">
      <w:pPr>
        <w:pStyle w:val="NoSpacing"/>
        <w:ind w:left="1440"/>
      </w:pPr>
      <w:r>
        <w:t>(http://aalt.law.uh.edu/Indices/CP40Indices/CP40no883Pl.htm )</w:t>
      </w:r>
    </w:p>
    <w:p w14:paraId="50722B2E" w14:textId="77777777" w:rsidR="00B82FE8" w:rsidRDefault="00B82FE8" w:rsidP="00B82FE8">
      <w:pPr>
        <w:pStyle w:val="NoSpacing"/>
      </w:pPr>
    </w:p>
    <w:p w14:paraId="46EF53BC" w14:textId="77777777" w:rsidR="00B82FE8" w:rsidRDefault="00B82FE8" w:rsidP="00B82FE8">
      <w:pPr>
        <w:pStyle w:val="NoSpacing"/>
      </w:pPr>
    </w:p>
    <w:p w14:paraId="666C2CD6" w14:textId="77777777" w:rsidR="00B82FE8" w:rsidRDefault="00B82FE8" w:rsidP="00B82FE8">
      <w:pPr>
        <w:pStyle w:val="NoSpacing"/>
      </w:pPr>
      <w:r>
        <w:t>19 November 2019</w:t>
      </w:r>
    </w:p>
    <w:p w14:paraId="13D45926" w14:textId="77777777" w:rsidR="006B2F86" w:rsidRPr="00E71FC3" w:rsidRDefault="00B82F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9ACE3" w14:textId="77777777" w:rsidR="00B82FE8" w:rsidRDefault="00B82FE8" w:rsidP="00E71FC3">
      <w:pPr>
        <w:spacing w:after="0" w:line="240" w:lineRule="auto"/>
      </w:pPr>
      <w:r>
        <w:separator/>
      </w:r>
    </w:p>
  </w:endnote>
  <w:endnote w:type="continuationSeparator" w:id="0">
    <w:p w14:paraId="4F970CE6" w14:textId="77777777" w:rsidR="00B82FE8" w:rsidRDefault="00B82F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562A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CBA21" w14:textId="77777777" w:rsidR="00B82FE8" w:rsidRDefault="00B82FE8" w:rsidP="00E71FC3">
      <w:pPr>
        <w:spacing w:after="0" w:line="240" w:lineRule="auto"/>
      </w:pPr>
      <w:r>
        <w:separator/>
      </w:r>
    </w:p>
  </w:footnote>
  <w:footnote w:type="continuationSeparator" w:id="0">
    <w:p w14:paraId="6BE5239F" w14:textId="77777777" w:rsidR="00B82FE8" w:rsidRDefault="00B82F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8"/>
    <w:rsid w:val="001A7C09"/>
    <w:rsid w:val="00577BD5"/>
    <w:rsid w:val="006A1F77"/>
    <w:rsid w:val="00733BE7"/>
    <w:rsid w:val="00AB52E8"/>
    <w:rsid w:val="00B16D3F"/>
    <w:rsid w:val="00B82F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112D6"/>
  <w15:chartTrackingRefBased/>
  <w15:docId w15:val="{070A2268-0700-4083-9E5E-3FC08F6B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2019-11-30T20:05:00Z</dcterms:created>
  <dcterms:modified xsi:type="dcterms:W3CDTF">2019-11-30T20:05:00Z</dcterms:modified>
</cp:coreProperties>
</file>