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3D745" w14:textId="77777777" w:rsidR="007A01F0" w:rsidRDefault="007A01F0" w:rsidP="007A01F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COPPER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43E63341" w14:textId="77777777" w:rsidR="007A01F0" w:rsidRDefault="007A01F0" w:rsidP="007A01F0">
      <w:pPr>
        <w:pStyle w:val="NoSpacing"/>
        <w:rPr>
          <w:rFonts w:eastAsia="Times New Roman" w:cs="Times New Roman"/>
          <w:szCs w:val="24"/>
        </w:rPr>
      </w:pPr>
    </w:p>
    <w:p w14:paraId="71491F80" w14:textId="77777777" w:rsidR="007A01F0" w:rsidRDefault="007A01F0" w:rsidP="007A01F0">
      <w:pPr>
        <w:pStyle w:val="NoSpacing"/>
        <w:rPr>
          <w:rFonts w:eastAsia="Times New Roman" w:cs="Times New Roman"/>
          <w:szCs w:val="24"/>
        </w:rPr>
      </w:pPr>
    </w:p>
    <w:p w14:paraId="1D4A5801" w14:textId="77777777" w:rsidR="007A01F0" w:rsidRDefault="007A01F0" w:rsidP="007A01F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Oct.1484</w:t>
      </w:r>
      <w:r>
        <w:rPr>
          <w:rFonts w:eastAsia="Times New Roman" w:cs="Times New Roman"/>
          <w:szCs w:val="24"/>
        </w:rPr>
        <w:tab/>
        <w:t xml:space="preserve">He was a juror on the inquisition held in Devon into lands of </w:t>
      </w:r>
      <w:proofErr w:type="gramStart"/>
      <w:r>
        <w:rPr>
          <w:rFonts w:eastAsia="Times New Roman" w:cs="Times New Roman"/>
          <w:szCs w:val="24"/>
        </w:rPr>
        <w:t>John</w:t>
      </w:r>
      <w:proofErr w:type="gramEnd"/>
      <w:r>
        <w:rPr>
          <w:rFonts w:eastAsia="Times New Roman" w:cs="Times New Roman"/>
          <w:szCs w:val="24"/>
        </w:rPr>
        <w:t xml:space="preserve"> </w:t>
      </w:r>
    </w:p>
    <w:p w14:paraId="481EE46C" w14:textId="77777777" w:rsidR="007A01F0" w:rsidRDefault="007A01F0" w:rsidP="007A01F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proofErr w:type="spellStart"/>
      <w:r>
        <w:rPr>
          <w:rFonts w:eastAsia="Times New Roman" w:cs="Times New Roman"/>
          <w:szCs w:val="24"/>
        </w:rPr>
        <w:t>Barnehouse</w:t>
      </w:r>
      <w:proofErr w:type="spellEnd"/>
      <w:r>
        <w:rPr>
          <w:rFonts w:eastAsia="Times New Roman" w:cs="Times New Roman"/>
          <w:szCs w:val="24"/>
        </w:rPr>
        <w:t>(q.v.). [The place is not given].</w:t>
      </w:r>
    </w:p>
    <w:p w14:paraId="642DD6B4" w14:textId="77777777" w:rsidR="007A01F0" w:rsidRDefault="007A01F0" w:rsidP="007A01F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D929E91" w14:textId="77777777" w:rsidR="007A01F0" w:rsidRDefault="007A01F0" w:rsidP="007A01F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pp.90-2)</w:t>
      </w:r>
    </w:p>
    <w:p w14:paraId="0CD9FF17" w14:textId="77777777" w:rsidR="007A01F0" w:rsidRDefault="007A01F0" w:rsidP="007A01F0">
      <w:pPr>
        <w:pStyle w:val="NoSpacing"/>
        <w:rPr>
          <w:rFonts w:eastAsia="Times New Roman" w:cs="Times New Roman"/>
          <w:szCs w:val="24"/>
        </w:rPr>
      </w:pPr>
    </w:p>
    <w:p w14:paraId="221BC3BD" w14:textId="77777777" w:rsidR="007A01F0" w:rsidRDefault="007A01F0" w:rsidP="007A01F0">
      <w:pPr>
        <w:pStyle w:val="NoSpacing"/>
        <w:rPr>
          <w:rFonts w:eastAsia="Times New Roman" w:cs="Times New Roman"/>
          <w:szCs w:val="24"/>
        </w:rPr>
      </w:pPr>
    </w:p>
    <w:p w14:paraId="1E30EDD9" w14:textId="77777777" w:rsidR="007A01F0" w:rsidRDefault="007A01F0" w:rsidP="007A01F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June 2023</w:t>
      </w:r>
    </w:p>
    <w:p w14:paraId="19F347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84303" w14:textId="77777777" w:rsidR="007A01F0" w:rsidRDefault="007A01F0" w:rsidP="009139A6">
      <w:r>
        <w:separator/>
      </w:r>
    </w:p>
  </w:endnote>
  <w:endnote w:type="continuationSeparator" w:id="0">
    <w:p w14:paraId="76000517" w14:textId="77777777" w:rsidR="007A01F0" w:rsidRDefault="007A01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8B2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40C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1E8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1149B" w14:textId="77777777" w:rsidR="007A01F0" w:rsidRDefault="007A01F0" w:rsidP="009139A6">
      <w:r>
        <w:separator/>
      </w:r>
    </w:p>
  </w:footnote>
  <w:footnote w:type="continuationSeparator" w:id="0">
    <w:p w14:paraId="125EB98E" w14:textId="77777777" w:rsidR="007A01F0" w:rsidRDefault="007A01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E7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BD4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FF6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F0"/>
    <w:rsid w:val="000666E0"/>
    <w:rsid w:val="002510B7"/>
    <w:rsid w:val="005C130B"/>
    <w:rsid w:val="007A01F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C773D"/>
  <w15:chartTrackingRefBased/>
  <w15:docId w15:val="{46B7DA2A-795F-4DF4-9FB7-2500DEEE5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2023-06-30T21:04:00Z</dcterms:created>
  <dcterms:modified xsi:type="dcterms:W3CDTF">2023-06-30T21:04:00Z</dcterms:modified>
</cp:coreProperties>
</file>