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74498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COPPENALE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E7F713A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A27C191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39CF7C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ED9B2F8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60B3B5A6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694C8E2C" w14:textId="77777777" w:rsidR="00C34D22" w:rsidRPr="00065994" w:rsidRDefault="00C34D22" w:rsidP="00C34D2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8F72B44" w14:textId="77777777" w:rsidR="00C34D22" w:rsidRDefault="00C34D22" w:rsidP="00C34D2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D439E26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6171ED4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0066AC7" w14:textId="77777777" w:rsidR="00C34D22" w:rsidRDefault="00C34D22" w:rsidP="00C34D2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2023</w:t>
      </w:r>
    </w:p>
    <w:p w14:paraId="2AD273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40D8" w14:textId="77777777" w:rsidR="00C34D22" w:rsidRDefault="00C34D22" w:rsidP="009139A6">
      <w:r>
        <w:separator/>
      </w:r>
    </w:p>
  </w:endnote>
  <w:endnote w:type="continuationSeparator" w:id="0">
    <w:p w14:paraId="686DAA20" w14:textId="77777777" w:rsidR="00C34D22" w:rsidRDefault="00C34D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59B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5D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B4F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650BB" w14:textId="77777777" w:rsidR="00C34D22" w:rsidRDefault="00C34D22" w:rsidP="009139A6">
      <w:r>
        <w:separator/>
      </w:r>
    </w:p>
  </w:footnote>
  <w:footnote w:type="continuationSeparator" w:id="0">
    <w:p w14:paraId="4671623F" w14:textId="77777777" w:rsidR="00C34D22" w:rsidRDefault="00C34D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30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4E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6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2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4D2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9A84C"/>
  <w15:chartTrackingRefBased/>
  <w15:docId w15:val="{6E2E4989-8053-4D94-9652-E8BD105A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2024-02-01T18:55:00Z</dcterms:created>
  <dcterms:modified xsi:type="dcterms:W3CDTF">2024-02-01T18:56:00Z</dcterms:modified>
</cp:coreProperties>
</file>