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A3B1A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Guy COPELLANE</w:t>
      </w:r>
      <w:r>
        <w:rPr>
          <w:rFonts w:eastAsia="Times New Roman" w:cs="Times New Roman"/>
          <w:szCs w:val="24"/>
        </w:rPr>
        <w:t xml:space="preserve">         (fl.1425)</w:t>
      </w:r>
    </w:p>
    <w:p w14:paraId="1C2A1004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Oxford. Cordwainer.</w:t>
      </w:r>
    </w:p>
    <w:p w14:paraId="14B52C71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</w:p>
    <w:p w14:paraId="0576AD5E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</w:p>
    <w:p w14:paraId="34E5991C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1425</w:t>
      </w:r>
      <w:r>
        <w:rPr>
          <w:rFonts w:eastAsia="Times New Roman" w:cs="Times New Roman"/>
          <w:szCs w:val="24"/>
        </w:rPr>
        <w:tab/>
        <w:t>John Helyngbury brought a plaint of trespass and assault against him and</w:t>
      </w:r>
    </w:p>
    <w:p w14:paraId="672F9638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Thomas Grene of Oxford(q.v.).</w:t>
      </w:r>
    </w:p>
    <w:p w14:paraId="27A2D463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 </w:t>
      </w:r>
      <w:hyperlink r:id="rId6" w:history="1">
        <w:r w:rsidRPr="003B1B93">
          <w:rPr>
            <w:rStyle w:val="Hyperlink"/>
            <w:rFonts w:eastAsia="Times New Roman" w:cs="Times New Roman"/>
            <w:szCs w:val="24"/>
          </w:rPr>
          <w:t>https://waalt.uh.edu/index.php/CP40/656:_A-J</w:t>
        </w:r>
      </w:hyperlink>
      <w:r>
        <w:rPr>
          <w:rFonts w:eastAsia="Times New Roman" w:cs="Times New Roman"/>
          <w:szCs w:val="24"/>
        </w:rPr>
        <w:t xml:space="preserve"> )</w:t>
      </w:r>
    </w:p>
    <w:p w14:paraId="2CBA9EFA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</w:p>
    <w:p w14:paraId="0E719B77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</w:p>
    <w:p w14:paraId="3765D203" w14:textId="77777777" w:rsidR="00E466BC" w:rsidRDefault="00E466BC" w:rsidP="00E466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April 2026</w:t>
      </w:r>
    </w:p>
    <w:p w14:paraId="7553853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2F203" w14:textId="77777777" w:rsidR="00CC64D4" w:rsidRDefault="00CC64D4" w:rsidP="00086E2C">
      <w:pPr>
        <w:spacing w:after="0" w:line="240" w:lineRule="auto"/>
      </w:pPr>
      <w:r>
        <w:separator/>
      </w:r>
    </w:p>
  </w:endnote>
  <w:endnote w:type="continuationSeparator" w:id="0">
    <w:p w14:paraId="133B4FEF" w14:textId="77777777" w:rsidR="00CC64D4" w:rsidRDefault="00CC64D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F00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BCE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948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38FDC" w14:textId="77777777" w:rsidR="00CC64D4" w:rsidRDefault="00CC64D4" w:rsidP="00086E2C">
      <w:pPr>
        <w:spacing w:after="0" w:line="240" w:lineRule="auto"/>
      </w:pPr>
      <w:r>
        <w:separator/>
      </w:r>
    </w:p>
  </w:footnote>
  <w:footnote w:type="continuationSeparator" w:id="0">
    <w:p w14:paraId="3211BD13" w14:textId="77777777" w:rsidR="00CC64D4" w:rsidRDefault="00CC64D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419C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988D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30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BC"/>
    <w:rsid w:val="00086E2C"/>
    <w:rsid w:val="000A2E7A"/>
    <w:rsid w:val="002244B7"/>
    <w:rsid w:val="00314D94"/>
    <w:rsid w:val="00617568"/>
    <w:rsid w:val="006E68FA"/>
    <w:rsid w:val="007A02DE"/>
    <w:rsid w:val="00CC64D4"/>
    <w:rsid w:val="00E466B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CD635"/>
  <w15:chartTrackingRefBased/>
  <w15:docId w15:val="{85C2154A-185B-4391-9118-BD78A78E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466B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466B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256</Characters>
  <Application>Microsoft Office Word</Application>
  <DocSecurity>0</DocSecurity>
  <Lines>14</Lines>
  <Paragraphs>8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2026-04-18T18:53:00Z</dcterms:created>
  <dcterms:modified xsi:type="dcterms:W3CDTF">2026-04-18T18:53:00Z</dcterms:modified>
</cp:coreProperties>
</file>