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A8FA8" w14:textId="77777777" w:rsidR="00D7617B" w:rsidRDefault="00D7617B" w:rsidP="00D761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COPPEA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14:paraId="45960C4D" w14:textId="77777777" w:rsidR="00D7617B" w:rsidRDefault="00D7617B" w:rsidP="00D761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Britton, Dorset. Husbandman.</w:t>
      </w:r>
    </w:p>
    <w:p w14:paraId="2862D1DF" w14:textId="77777777" w:rsidR="00D7617B" w:rsidRDefault="00D7617B" w:rsidP="00D761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1A2110" w14:textId="77777777" w:rsidR="00D7617B" w:rsidRDefault="00D7617B" w:rsidP="00D761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7366D5" w14:textId="77777777" w:rsidR="00D7617B" w:rsidRDefault="00D7617B" w:rsidP="00D761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Matilda, widow and </w:t>
      </w:r>
      <w:proofErr w:type="gramStart"/>
      <w:r>
        <w:rPr>
          <w:rFonts w:ascii="Times New Roman" w:hAnsi="Times New Roman" w:cs="Times New Roman"/>
          <w:sz w:val="24"/>
          <w:szCs w:val="24"/>
        </w:rPr>
        <w:t>executrix</w:t>
      </w:r>
      <w:proofErr w:type="gramEnd"/>
    </w:p>
    <w:p w14:paraId="393CFBAE" w14:textId="77777777" w:rsidR="00D7617B" w:rsidRDefault="00D7617B" w:rsidP="00D761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William Williams, touching a plea of detinue of 40s.</w:t>
      </w:r>
    </w:p>
    <w:p w14:paraId="73901740" w14:textId="77777777" w:rsidR="00D7617B" w:rsidRDefault="00D7617B" w:rsidP="00D761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1422-29 p.24)</w:t>
      </w:r>
    </w:p>
    <w:p w14:paraId="79D8F8AB" w14:textId="77777777" w:rsidR="00D7617B" w:rsidRDefault="00D7617B" w:rsidP="00D761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C8B33B" w14:textId="77777777" w:rsidR="00D7617B" w:rsidRDefault="00D7617B" w:rsidP="00D761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90A2B2" w14:textId="77777777" w:rsidR="00D7617B" w:rsidRDefault="00D7617B" w:rsidP="00D761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2021</w:t>
      </w:r>
    </w:p>
    <w:p w14:paraId="50A985A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20E5D9" w14:textId="77777777" w:rsidR="00D7617B" w:rsidRDefault="00D7617B" w:rsidP="009139A6">
      <w:r>
        <w:separator/>
      </w:r>
    </w:p>
  </w:endnote>
  <w:endnote w:type="continuationSeparator" w:id="0">
    <w:p w14:paraId="0D6E3220" w14:textId="77777777" w:rsidR="00D7617B" w:rsidRDefault="00D761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8ED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5FD95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D61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79F752" w14:textId="77777777" w:rsidR="00D7617B" w:rsidRDefault="00D7617B" w:rsidP="009139A6">
      <w:r>
        <w:separator/>
      </w:r>
    </w:p>
  </w:footnote>
  <w:footnote w:type="continuationSeparator" w:id="0">
    <w:p w14:paraId="00AB654D" w14:textId="77777777" w:rsidR="00D7617B" w:rsidRDefault="00D761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E93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A88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DBF0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7B"/>
    <w:rsid w:val="000666E0"/>
    <w:rsid w:val="002510B7"/>
    <w:rsid w:val="005C130B"/>
    <w:rsid w:val="00826F5C"/>
    <w:rsid w:val="009139A6"/>
    <w:rsid w:val="009448BB"/>
    <w:rsid w:val="00A3176C"/>
    <w:rsid w:val="00BA00AB"/>
    <w:rsid w:val="00D7617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AA625"/>
  <w15:chartTrackingRefBased/>
  <w15:docId w15:val="{4BB0E59B-373C-4326-B3C4-CFA9B10DD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2021-04-09T11:08:00Z</dcterms:created>
  <dcterms:modified xsi:type="dcterms:W3CDTF">2021-04-09T11:09:00Z</dcterms:modified>
</cp:coreProperties>
</file>