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BDAA26" w14:textId="77777777" w:rsidR="00255544" w:rsidRDefault="00255544" w:rsidP="00255544">
      <w:pPr>
        <w:pStyle w:val="NoSpacing"/>
      </w:pPr>
      <w:r>
        <w:rPr>
          <w:u w:val="single"/>
        </w:rPr>
        <w:t>John COPPE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fl.1425)</w:t>
      </w:r>
    </w:p>
    <w:p w14:paraId="243556C9" w14:textId="77777777" w:rsidR="00255544" w:rsidRDefault="00255544" w:rsidP="00255544">
      <w:pPr>
        <w:pStyle w:val="NoSpacing"/>
      </w:pPr>
    </w:p>
    <w:p w14:paraId="2D4F34D6" w14:textId="77777777" w:rsidR="00255544" w:rsidRDefault="00255544" w:rsidP="00255544">
      <w:pPr>
        <w:pStyle w:val="NoSpacing"/>
      </w:pPr>
    </w:p>
    <w:p w14:paraId="52AACB16" w14:textId="77777777" w:rsidR="00255544" w:rsidRDefault="00255544" w:rsidP="00255544">
      <w:pPr>
        <w:pStyle w:val="NoSpacing"/>
      </w:pPr>
      <w:r>
        <w:t xml:space="preserve">  9 Aug.1425</w:t>
      </w:r>
      <w:r>
        <w:tab/>
        <w:t xml:space="preserve">He was a juror on the inquisition post mortem held in Gloucester into </w:t>
      </w:r>
    </w:p>
    <w:p w14:paraId="7D3DE08F" w14:textId="77777777" w:rsidR="00255544" w:rsidRDefault="00255544" w:rsidP="00255544">
      <w:pPr>
        <w:pStyle w:val="NoSpacing"/>
      </w:pPr>
      <w:r>
        <w:tab/>
      </w:r>
      <w:r>
        <w:tab/>
        <w:t>lands held by Elizabeth Mowbray, Duchess of Norfolk(q.v.), in</w:t>
      </w:r>
    </w:p>
    <w:p w14:paraId="49DCB86C" w14:textId="77777777" w:rsidR="00255544" w:rsidRDefault="00255544" w:rsidP="00255544">
      <w:pPr>
        <w:pStyle w:val="NoSpacing"/>
      </w:pPr>
      <w:r>
        <w:tab/>
      </w:r>
      <w:r>
        <w:tab/>
        <w:t>Gloucestershire and the adjacent Welsh March.</w:t>
      </w:r>
    </w:p>
    <w:p w14:paraId="339BE56C" w14:textId="77777777" w:rsidR="00255544" w:rsidRDefault="00255544" w:rsidP="00255544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22-422)</w:t>
      </w:r>
    </w:p>
    <w:p w14:paraId="7EBD2012" w14:textId="77777777" w:rsidR="00255544" w:rsidRDefault="00255544" w:rsidP="00255544">
      <w:pPr>
        <w:pStyle w:val="NoSpacing"/>
      </w:pPr>
    </w:p>
    <w:p w14:paraId="38844973" w14:textId="77777777" w:rsidR="00255544" w:rsidRDefault="00255544" w:rsidP="00255544">
      <w:pPr>
        <w:pStyle w:val="NoSpacing"/>
      </w:pPr>
    </w:p>
    <w:p w14:paraId="4602A4CE" w14:textId="77777777" w:rsidR="00255544" w:rsidRPr="00182AF6" w:rsidRDefault="00255544" w:rsidP="00255544">
      <w:pPr>
        <w:pStyle w:val="NoSpacing"/>
      </w:pPr>
      <w:r>
        <w:t>9 December 2018</w:t>
      </w:r>
    </w:p>
    <w:p w14:paraId="5423BFBE" w14:textId="1852F640" w:rsidR="006B2F86" w:rsidRPr="00255544" w:rsidRDefault="00255544" w:rsidP="00E71FC3">
      <w:pPr>
        <w:pStyle w:val="NoSpacing"/>
      </w:pPr>
      <w:bookmarkStart w:id="0" w:name="_GoBack"/>
      <w:bookmarkEnd w:id="0"/>
    </w:p>
    <w:sectPr w:rsidR="006B2F86" w:rsidRPr="0025554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220992" w14:textId="77777777" w:rsidR="00255544" w:rsidRDefault="00255544" w:rsidP="00E71FC3">
      <w:pPr>
        <w:spacing w:after="0" w:line="240" w:lineRule="auto"/>
      </w:pPr>
      <w:r>
        <w:separator/>
      </w:r>
    </w:p>
  </w:endnote>
  <w:endnote w:type="continuationSeparator" w:id="0">
    <w:p w14:paraId="2CCD1CB9" w14:textId="77777777" w:rsidR="00255544" w:rsidRDefault="0025554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97751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41808B" w14:textId="77777777" w:rsidR="00255544" w:rsidRDefault="00255544" w:rsidP="00E71FC3">
      <w:pPr>
        <w:spacing w:after="0" w:line="240" w:lineRule="auto"/>
      </w:pPr>
      <w:r>
        <w:separator/>
      </w:r>
    </w:p>
  </w:footnote>
  <w:footnote w:type="continuationSeparator" w:id="0">
    <w:p w14:paraId="437086E8" w14:textId="77777777" w:rsidR="00255544" w:rsidRDefault="0025554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544"/>
    <w:rsid w:val="001A7C09"/>
    <w:rsid w:val="0025554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DD457"/>
  <w15:chartTrackingRefBased/>
  <w15:docId w15:val="{66C915E0-BA37-471F-BF08-74BBACF6F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2018-12-09T19:40:00Z</dcterms:created>
  <dcterms:modified xsi:type="dcterms:W3CDTF">2018-12-09T19:41:00Z</dcterms:modified>
</cp:coreProperties>
</file>