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32F3B" w14:textId="77777777" w:rsidR="0005168A" w:rsidRDefault="0005168A" w:rsidP="00051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COPON</w:t>
      </w:r>
      <w:r>
        <w:rPr>
          <w:rFonts w:ascii="Times New Roman" w:hAnsi="Times New Roman" w:cs="Times New Roman"/>
        </w:rPr>
        <w:t xml:space="preserve">      (fl.1483)</w:t>
      </w:r>
    </w:p>
    <w:p w14:paraId="4F17D0B6" w14:textId="77777777" w:rsidR="0005168A" w:rsidRDefault="0005168A" w:rsidP="0005168A">
      <w:pPr>
        <w:rPr>
          <w:rFonts w:ascii="Times New Roman" w:hAnsi="Times New Roman" w:cs="Times New Roman"/>
        </w:rPr>
      </w:pPr>
    </w:p>
    <w:p w14:paraId="5FAEADA2" w14:textId="77777777" w:rsidR="0005168A" w:rsidRDefault="0005168A" w:rsidP="0005168A">
      <w:pPr>
        <w:rPr>
          <w:rFonts w:ascii="Times New Roman" w:hAnsi="Times New Roman" w:cs="Times New Roman"/>
        </w:rPr>
      </w:pPr>
    </w:p>
    <w:p w14:paraId="4B47FFAF" w14:textId="77777777" w:rsidR="0005168A" w:rsidRDefault="0005168A" w:rsidP="00051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John Pynchon of Princes Risborough,</w:t>
      </w:r>
    </w:p>
    <w:p w14:paraId="2428C2A1" w14:textId="77777777" w:rsidR="0005168A" w:rsidRDefault="0005168A" w:rsidP="00051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Buckinghamshire.</w:t>
      </w:r>
    </w:p>
    <w:p w14:paraId="4ABF5D19" w14:textId="77777777" w:rsidR="0005168A" w:rsidRDefault="0005168A" w:rsidP="00051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A637448" w14:textId="77777777" w:rsidR="0005168A" w:rsidRDefault="0005168A" w:rsidP="0005168A">
      <w:pPr>
        <w:rPr>
          <w:rFonts w:ascii="Times New Roman" w:hAnsi="Times New Roman" w:cs="Times New Roman"/>
        </w:rPr>
      </w:pPr>
    </w:p>
    <w:p w14:paraId="4470ACB9" w14:textId="77777777" w:rsidR="0005168A" w:rsidRDefault="0005168A" w:rsidP="0005168A">
      <w:pPr>
        <w:rPr>
          <w:rFonts w:ascii="Times New Roman" w:hAnsi="Times New Roman" w:cs="Times New Roman"/>
        </w:rPr>
      </w:pPr>
    </w:p>
    <w:p w14:paraId="319F0262" w14:textId="77777777" w:rsidR="0005168A" w:rsidRDefault="0005168A" w:rsidP="00051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September 2019</w:t>
      </w:r>
    </w:p>
    <w:p w14:paraId="51F6C53C" w14:textId="77777777" w:rsidR="006B2F86" w:rsidRPr="00E71FC3" w:rsidRDefault="000516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7C253" w14:textId="77777777" w:rsidR="0005168A" w:rsidRDefault="0005168A" w:rsidP="00E71FC3">
      <w:r>
        <w:separator/>
      </w:r>
    </w:p>
  </w:endnote>
  <w:endnote w:type="continuationSeparator" w:id="0">
    <w:p w14:paraId="0802D4F1" w14:textId="77777777" w:rsidR="0005168A" w:rsidRDefault="0005168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535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98317" w14:textId="77777777" w:rsidR="0005168A" w:rsidRDefault="0005168A" w:rsidP="00E71FC3">
      <w:r>
        <w:separator/>
      </w:r>
    </w:p>
  </w:footnote>
  <w:footnote w:type="continuationSeparator" w:id="0">
    <w:p w14:paraId="1D9D0F43" w14:textId="77777777" w:rsidR="0005168A" w:rsidRDefault="0005168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8A"/>
    <w:rsid w:val="0005168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BE40F"/>
  <w15:chartTrackingRefBased/>
  <w15:docId w15:val="{3FC0486C-66D4-46A2-9B15-44DD7B15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5168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2019-10-04T20:32:00Z</dcterms:created>
  <dcterms:modified xsi:type="dcterms:W3CDTF">2019-10-04T20:33:00Z</dcterms:modified>
</cp:coreProperties>
</file>